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954" w:rsidRPr="008A018F" w:rsidRDefault="00C96954" w:rsidP="00C96954">
      <w:pPr>
        <w:spacing w:line="437" w:lineRule="exact"/>
        <w:ind w:left="6189"/>
        <w:rPr>
          <w:rFonts w:asciiTheme="minorHAnsi" w:hAnsiTheme="minorHAnsi" w:cstheme="minorHAnsi"/>
          <w:b/>
        </w:rPr>
      </w:pPr>
      <w:r w:rsidRPr="008A018F">
        <w:rPr>
          <w:rFonts w:asciiTheme="minorHAnsi" w:hAnsiTheme="minorHAnsi" w:cstheme="minorHAnsi"/>
          <w:noProof/>
          <w:lang w:bidi="ar-SA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page">
              <wp:posOffset>899795</wp:posOffset>
            </wp:positionH>
            <wp:positionV relativeFrom="paragraph">
              <wp:posOffset>-635</wp:posOffset>
            </wp:positionV>
            <wp:extent cx="1314450" cy="1237615"/>
            <wp:effectExtent l="0" t="0" r="0" b="635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5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23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018F">
        <w:rPr>
          <w:rFonts w:asciiTheme="minorHAnsi" w:hAnsiTheme="minorHAnsi" w:cstheme="minorHAnsi"/>
          <w:b/>
        </w:rPr>
        <w:t>Lions Club Pinneberg</w:t>
      </w:r>
    </w:p>
    <w:p w:rsidR="00C96954" w:rsidRPr="008A018F" w:rsidRDefault="00C96954" w:rsidP="00C96954">
      <w:pPr>
        <w:pStyle w:val="Textkrper"/>
        <w:spacing w:line="268" w:lineRule="exact"/>
        <w:ind w:left="6208"/>
        <w:rPr>
          <w:rFonts w:asciiTheme="minorHAnsi" w:hAnsiTheme="minorHAnsi" w:cstheme="minorHAnsi"/>
        </w:rPr>
      </w:pPr>
      <w:r w:rsidRPr="008A018F">
        <w:rPr>
          <w:rFonts w:asciiTheme="minorHAnsi" w:hAnsiTheme="minorHAnsi" w:cstheme="minorHAnsi"/>
        </w:rPr>
        <w:t>111 N / III-2</w:t>
      </w:r>
    </w:p>
    <w:p w:rsidR="00C96954" w:rsidRPr="008A018F" w:rsidRDefault="00C96954" w:rsidP="00C96954">
      <w:pPr>
        <w:pStyle w:val="Textkrper"/>
        <w:rPr>
          <w:rFonts w:asciiTheme="minorHAnsi" w:hAnsiTheme="minorHAnsi" w:cstheme="minorHAnsi"/>
        </w:rPr>
      </w:pPr>
    </w:p>
    <w:p w:rsidR="00C96954" w:rsidRPr="008A018F" w:rsidRDefault="00C96954" w:rsidP="00C96954">
      <w:pPr>
        <w:pStyle w:val="Textkrper"/>
        <w:rPr>
          <w:rFonts w:asciiTheme="minorHAnsi" w:hAnsiTheme="minorHAnsi" w:cstheme="minorHAnsi"/>
        </w:rPr>
      </w:pPr>
    </w:p>
    <w:p w:rsidR="00C96954" w:rsidRPr="008A018F" w:rsidRDefault="00C96954" w:rsidP="00C96954">
      <w:pPr>
        <w:pStyle w:val="Textkrper"/>
        <w:rPr>
          <w:rFonts w:asciiTheme="minorHAnsi" w:hAnsiTheme="minorHAnsi" w:cstheme="minorHAnsi"/>
        </w:rPr>
      </w:pPr>
    </w:p>
    <w:p w:rsidR="00C96954" w:rsidRPr="008A018F" w:rsidRDefault="00C96954" w:rsidP="00C96954">
      <w:pPr>
        <w:pStyle w:val="Textkrper"/>
        <w:rPr>
          <w:rFonts w:asciiTheme="minorHAnsi" w:hAnsiTheme="minorHAnsi" w:cstheme="minorHAnsi"/>
        </w:rPr>
      </w:pPr>
    </w:p>
    <w:p w:rsidR="00C96954" w:rsidRPr="008A018F" w:rsidRDefault="00C96954" w:rsidP="00C96954">
      <w:pPr>
        <w:pStyle w:val="Textkrper"/>
        <w:rPr>
          <w:rFonts w:asciiTheme="minorHAnsi" w:hAnsiTheme="minorHAnsi" w:cstheme="minorHAnsi"/>
        </w:rPr>
      </w:pPr>
    </w:p>
    <w:p w:rsidR="00C96954" w:rsidRPr="008A018F" w:rsidRDefault="00C96954" w:rsidP="003D1794">
      <w:pPr>
        <w:ind w:left="-142"/>
        <w:rPr>
          <w:rFonts w:asciiTheme="minorHAnsi" w:hAnsiTheme="minorHAnsi" w:cstheme="minorHAnsi"/>
          <w:b/>
        </w:rPr>
      </w:pPr>
      <w:r w:rsidRPr="008A018F">
        <w:rPr>
          <w:rFonts w:asciiTheme="minorHAnsi" w:hAnsiTheme="minorHAnsi" w:cstheme="minorHAnsi"/>
          <w:b/>
        </w:rPr>
        <w:t>Antrag auf Förderung durch die Fördergemeinschaft des Lions Clubs Pinneberg e.V.</w:t>
      </w:r>
    </w:p>
    <w:p w:rsidR="00C96954" w:rsidRPr="008A018F" w:rsidRDefault="00C96954" w:rsidP="003D1794">
      <w:pPr>
        <w:spacing w:before="45"/>
        <w:ind w:left="-142"/>
        <w:rPr>
          <w:rFonts w:asciiTheme="minorHAnsi" w:hAnsiTheme="minorHAnsi" w:cstheme="minorHAnsi"/>
          <w:b/>
        </w:rPr>
      </w:pPr>
      <w:r w:rsidRPr="008A018F">
        <w:rPr>
          <w:rFonts w:asciiTheme="minorHAnsi" w:hAnsiTheme="minorHAnsi" w:cstheme="minorHAnsi"/>
          <w:b/>
        </w:rPr>
        <w:t>(bitte über den amtierenden Präsidenten an die Fördergemeinschaft richten)</w:t>
      </w:r>
    </w:p>
    <w:p w:rsidR="00F33AEA" w:rsidRPr="007C3689" w:rsidRDefault="00C96954" w:rsidP="005905A2">
      <w:pPr>
        <w:rPr>
          <w:rFonts w:asciiTheme="minorHAnsi" w:hAnsiTheme="minorHAnsi" w:cstheme="minorHAnsi"/>
        </w:rPr>
      </w:pPr>
      <w:r w:rsidRPr="007C368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828040</wp:posOffset>
                </wp:positionH>
                <wp:positionV relativeFrom="paragraph">
                  <wp:posOffset>153670</wp:posOffset>
                </wp:positionV>
                <wp:extent cx="5905500" cy="746125"/>
                <wp:effectExtent l="0" t="0" r="19050" b="15875"/>
                <wp:wrapTopAndBottom/>
                <wp:docPr id="57" name="Textfeld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74612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96954" w:rsidRDefault="00C96954" w:rsidP="00C96954">
                            <w:pPr>
                              <w:spacing w:before="20" w:line="276" w:lineRule="auto"/>
                              <w:ind w:left="108" w:right="31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Die Fördergemeinschaft fördert im Rahmen ihrer geltenden Satzung Projekte, die der Gesundheitspflege, der Jugendpflege, der Bildung, der Alten- und Behindertenhilfe, der Toleranz und Völkerverständigung, der Integration, der Kunst und Kultur, dem Feuer-, Katastrophen- und Zivilschutz dienen. Unterstützt werden können bedürftige Personen in individuellen Notlagen.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57" o:spid="_x0000_s1026" type="#_x0000_t202" style="position:absolute;margin-left:65.2pt;margin-top:12.1pt;width:465pt;height:58.75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" filled="f" strokeweight=".48pt">
                <v:textbox inset="0,0,0,0">
                  <w:txbxContent>
                    <w:p w:rsidR="00C96954" w:rsidRDefault="00C96954" w:rsidP="00C96954">
                      <w:pPr>
                        <w:spacing w:before="20" w:line="276" w:lineRule="auto"/>
                        <w:ind w:left="108" w:right="315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Die Fördergemeinschaft fördert im Rahmen ihrer geltenden Satzung Projekte, die der Gesundheitspflege, der Jugendpflege, der Bildung, der Alten- und Behindertenhilfe, der Toleranz und Völkerverständigung, der Integration, der Kunst und Kultur, dem Feuer-, Katastrophen- und Zivilschutz dienen. Unterstützt werden können bedürftige Personen in individuellen Notlagen.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F2FD3" w:rsidRPr="004A3EAD" w:rsidRDefault="000F2FD3">
      <w:pPr>
        <w:rPr>
          <w:rFonts w:asciiTheme="minorHAnsi" w:hAnsiTheme="minorHAnsi" w:cstheme="minorHAnsi"/>
          <w:b/>
        </w:rPr>
      </w:pPr>
      <w:r w:rsidRPr="004A3EAD">
        <w:rPr>
          <w:rFonts w:asciiTheme="minorHAnsi" w:hAnsiTheme="minorHAnsi" w:cstheme="minorHAnsi"/>
          <w:b/>
        </w:rPr>
        <w:t>Antragsteller/Rechtsform:</w:t>
      </w:r>
    </w:p>
    <w:p w:rsidR="000F2FD3" w:rsidRPr="00F74CEB" w:rsidRDefault="000F2FD3">
      <w:pPr>
        <w:rPr>
          <w:rFonts w:asciiTheme="minorHAnsi" w:hAnsiTheme="minorHAnsi" w:cstheme="minorHAnsi"/>
          <w:sz w:val="8"/>
          <w:szCs w:val="8"/>
        </w:rPr>
      </w:pPr>
    </w:p>
    <w:tbl>
      <w:tblPr>
        <w:tblStyle w:val="Tabellenraster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C06DC5" w:rsidRPr="004A3EAD" w:rsidTr="00A43CC8">
        <w:trPr>
          <w:trHeight w:hRule="exact" w:val="794"/>
        </w:trPr>
        <w:sdt>
          <w:sdtPr>
            <w:rPr>
              <w:rFonts w:asciiTheme="minorHAnsi" w:hAnsiTheme="minorHAnsi" w:cstheme="minorHAnsi"/>
            </w:rPr>
            <w:id w:val="-1975120999"/>
            <w:placeholder>
              <w:docPart w:val="ED3F8F483EF344EDA7112E5784824D5F"/>
            </w:placeholder>
            <w:showingPlcHdr/>
            <w15:color w:val="FF0000"/>
          </w:sdtPr>
          <w:sdtEndPr/>
          <w:sdtContent>
            <w:tc>
              <w:tcPr>
                <w:tcW w:w="9067" w:type="dxa"/>
                <w:vAlign w:val="center"/>
              </w:tcPr>
              <w:p w:rsidR="00C06DC5" w:rsidRPr="004A3EAD" w:rsidRDefault="00E918EF" w:rsidP="00E918EF">
                <w:pPr>
                  <w:ind w:left="34"/>
                  <w:rPr>
                    <w:rFonts w:asciiTheme="minorHAnsi" w:hAnsiTheme="minorHAnsi" w:cstheme="minorHAnsi"/>
                  </w:rPr>
                </w:pPr>
                <w:r w:rsidRPr="00CA6D11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 w:rsidR="000F2FD3" w:rsidRPr="00F74CEB" w:rsidRDefault="000F2FD3" w:rsidP="000F2FD3">
      <w:pPr>
        <w:rPr>
          <w:rFonts w:asciiTheme="minorHAnsi" w:hAnsiTheme="minorHAnsi" w:cstheme="minorHAnsi"/>
          <w:sz w:val="8"/>
          <w:szCs w:val="8"/>
        </w:rPr>
      </w:pPr>
    </w:p>
    <w:p w:rsidR="000F2FD3" w:rsidRPr="004A3EAD" w:rsidRDefault="000F2FD3" w:rsidP="000F2FD3">
      <w:pPr>
        <w:rPr>
          <w:rFonts w:asciiTheme="minorHAnsi" w:hAnsiTheme="minorHAnsi" w:cstheme="minorHAnsi"/>
          <w:b/>
        </w:rPr>
      </w:pPr>
      <w:r w:rsidRPr="004A3EAD">
        <w:rPr>
          <w:rFonts w:asciiTheme="minorHAnsi" w:hAnsiTheme="minorHAnsi" w:cstheme="minorHAnsi"/>
          <w:b/>
        </w:rPr>
        <w:t>Anschrift:</w:t>
      </w:r>
    </w:p>
    <w:p w:rsidR="000F2FD3" w:rsidRPr="00F74CEB" w:rsidRDefault="000F2FD3" w:rsidP="000F2FD3">
      <w:pPr>
        <w:rPr>
          <w:rFonts w:asciiTheme="minorHAnsi" w:hAnsiTheme="minorHAnsi" w:cstheme="minorHAnsi"/>
          <w:sz w:val="8"/>
          <w:szCs w:val="8"/>
        </w:rPr>
      </w:pPr>
    </w:p>
    <w:tbl>
      <w:tblPr>
        <w:tblStyle w:val="Tabellenraster"/>
        <w:tblW w:w="0" w:type="auto"/>
        <w:tblLayout w:type="fixed"/>
        <w:tblLook w:val="04A0" w:firstRow="1" w:lastRow="0" w:firstColumn="1" w:lastColumn="0" w:noHBand="0" w:noVBand="1"/>
      </w:tblPr>
      <w:tblGrid>
        <w:gridCol w:w="9062"/>
      </w:tblGrid>
      <w:tr w:rsidR="000F2FD3" w:rsidRPr="007B1AAC" w:rsidTr="00A43CC8">
        <w:trPr>
          <w:trHeight w:hRule="exact" w:val="794"/>
        </w:trPr>
        <w:sdt>
          <w:sdtPr>
            <w:rPr>
              <w:rFonts w:asciiTheme="minorHAnsi" w:hAnsiTheme="minorHAnsi" w:cstheme="minorHAnsi"/>
            </w:rPr>
            <w:id w:val="739751471"/>
            <w:placeholder>
              <w:docPart w:val="D6C1BFFCF8434415A5EA46E0E98CE955"/>
            </w:placeholder>
            <w:showingPlcHdr/>
            <w15:color w:val="FF0000"/>
          </w:sdtPr>
          <w:sdtEndPr/>
          <w:sdtContent>
            <w:tc>
              <w:tcPr>
                <w:tcW w:w="9062" w:type="dxa"/>
                <w:vAlign w:val="center"/>
              </w:tcPr>
              <w:p w:rsidR="000F2FD3" w:rsidRPr="004A3EAD" w:rsidRDefault="007D2168" w:rsidP="007B1AAC">
                <w:pPr>
                  <w:ind w:left="34"/>
                  <w:rPr>
                    <w:rFonts w:asciiTheme="minorHAnsi" w:hAnsiTheme="minorHAnsi" w:cstheme="minorHAnsi"/>
                  </w:rPr>
                </w:pPr>
                <w:r w:rsidRPr="00996357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 w:rsidR="000F2FD3" w:rsidRPr="00F74CEB" w:rsidRDefault="000F2FD3" w:rsidP="000F2FD3">
      <w:pPr>
        <w:rPr>
          <w:rFonts w:asciiTheme="minorHAnsi" w:hAnsiTheme="minorHAnsi" w:cstheme="minorHAnsi"/>
          <w:sz w:val="8"/>
          <w:szCs w:val="8"/>
        </w:rPr>
      </w:pPr>
    </w:p>
    <w:p w:rsidR="000F2FD3" w:rsidRPr="004A3EAD" w:rsidRDefault="000F2FD3" w:rsidP="000F2FD3">
      <w:pPr>
        <w:rPr>
          <w:rFonts w:asciiTheme="minorHAnsi" w:hAnsiTheme="minorHAnsi" w:cstheme="minorHAnsi"/>
          <w:b/>
        </w:rPr>
      </w:pPr>
      <w:r w:rsidRPr="005905A2">
        <w:rPr>
          <w:rFonts w:asciiTheme="minorHAnsi" w:hAnsiTheme="minorHAnsi" w:cstheme="minorHAnsi"/>
          <w:sz w:val="20"/>
          <w:szCs w:val="20"/>
        </w:rPr>
        <w:t>V</w:t>
      </w:r>
      <w:r w:rsidRPr="004A3EAD">
        <w:rPr>
          <w:rFonts w:asciiTheme="minorHAnsi" w:hAnsiTheme="minorHAnsi" w:cstheme="minorHAnsi"/>
          <w:b/>
        </w:rPr>
        <w:t>ertretungsberechtigte Person:</w:t>
      </w:r>
      <w:r w:rsidRPr="004A3EAD">
        <w:rPr>
          <w:rFonts w:asciiTheme="minorHAnsi" w:hAnsiTheme="minorHAnsi" w:cstheme="minorHAnsi"/>
          <w:b/>
        </w:rPr>
        <w:tab/>
      </w:r>
      <w:r w:rsidRPr="004A3EAD">
        <w:rPr>
          <w:rFonts w:asciiTheme="minorHAnsi" w:hAnsiTheme="minorHAnsi" w:cstheme="minorHAnsi"/>
          <w:b/>
        </w:rPr>
        <w:tab/>
      </w:r>
      <w:r w:rsidRPr="004A3EAD">
        <w:rPr>
          <w:rFonts w:asciiTheme="minorHAnsi" w:hAnsiTheme="minorHAnsi" w:cstheme="minorHAnsi"/>
          <w:b/>
        </w:rPr>
        <w:tab/>
      </w:r>
      <w:r w:rsidR="00851C5A" w:rsidRPr="004A3EAD">
        <w:rPr>
          <w:rFonts w:asciiTheme="minorHAnsi" w:hAnsiTheme="minorHAnsi" w:cstheme="minorHAnsi"/>
          <w:b/>
        </w:rPr>
        <w:t xml:space="preserve">   </w:t>
      </w:r>
      <w:r w:rsidRPr="004A3EAD">
        <w:rPr>
          <w:rFonts w:asciiTheme="minorHAnsi" w:hAnsiTheme="minorHAnsi" w:cstheme="minorHAnsi"/>
          <w:b/>
        </w:rPr>
        <w:t>/</w:t>
      </w:r>
      <w:r w:rsidRPr="004A3EAD">
        <w:rPr>
          <w:rFonts w:asciiTheme="minorHAnsi" w:hAnsiTheme="minorHAnsi" w:cstheme="minorHAnsi"/>
          <w:b/>
        </w:rPr>
        <w:tab/>
      </w:r>
      <w:r w:rsidRPr="004A3EAD">
        <w:rPr>
          <w:rFonts w:asciiTheme="minorHAnsi" w:hAnsiTheme="minorHAnsi" w:cstheme="minorHAnsi"/>
          <w:b/>
        </w:rPr>
        <w:tab/>
        <w:t>Telefon:</w:t>
      </w:r>
    </w:p>
    <w:p w:rsidR="000F2FD3" w:rsidRPr="00F74CEB" w:rsidRDefault="000F2FD3" w:rsidP="000F2FD3">
      <w:pPr>
        <w:rPr>
          <w:rFonts w:asciiTheme="minorHAnsi" w:hAnsiTheme="minorHAnsi" w:cstheme="minorHAnsi"/>
          <w:sz w:val="8"/>
          <w:szCs w:val="8"/>
        </w:rPr>
      </w:pPr>
    </w:p>
    <w:tbl>
      <w:tblPr>
        <w:tblStyle w:val="Tabellenraster"/>
        <w:tblW w:w="21810" w:type="dxa"/>
        <w:tblLayout w:type="fixed"/>
        <w:tblLook w:val="04A0" w:firstRow="1" w:lastRow="0" w:firstColumn="1" w:lastColumn="0" w:noHBand="0" w:noVBand="1"/>
      </w:tblPr>
      <w:tblGrid>
        <w:gridCol w:w="6374"/>
        <w:gridCol w:w="6374"/>
        <w:gridCol w:w="6374"/>
        <w:gridCol w:w="2688"/>
      </w:tblGrid>
      <w:tr w:rsidR="005F3041" w:rsidRPr="004A3EAD" w:rsidTr="006C6EF7">
        <w:trPr>
          <w:trHeight w:hRule="exact" w:val="794"/>
        </w:trPr>
        <w:sdt>
          <w:sdtPr>
            <w:rPr>
              <w:rFonts w:asciiTheme="minorHAnsi" w:hAnsiTheme="minorHAnsi" w:cstheme="minorHAnsi"/>
            </w:rPr>
            <w:id w:val="621579481"/>
            <w:placeholder>
              <w:docPart w:val="BD9F65CF8EE34E839712BB7BAC2AB0A1"/>
            </w:placeholder>
            <w:showingPlcHdr/>
            <w15:color w:val="FF0000"/>
          </w:sdtPr>
          <w:sdtContent>
            <w:tc>
              <w:tcPr>
                <w:tcW w:w="6374" w:type="dxa"/>
                <w:vAlign w:val="center"/>
              </w:tcPr>
              <w:p w:rsidR="005F3041" w:rsidRPr="004A3EAD" w:rsidRDefault="005F3041" w:rsidP="005F3041">
                <w:pPr>
                  <w:rPr>
                    <w:rFonts w:asciiTheme="minorHAnsi" w:hAnsiTheme="minorHAnsi" w:cstheme="minorHAnsi"/>
                  </w:rPr>
                </w:pPr>
                <w:r w:rsidRPr="00465334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</w:rPr>
            <w:id w:val="-1243475573"/>
            <w:placeholder>
              <w:docPart w:val="1E7E7532A73C4B7CABF49600609565E1"/>
            </w:placeholder>
            <w:showingPlcHdr/>
            <w15:color w:val="FF0000"/>
          </w:sdtPr>
          <w:sdtContent>
            <w:tc>
              <w:tcPr>
                <w:tcW w:w="6374" w:type="dxa"/>
                <w:vAlign w:val="center"/>
              </w:tcPr>
              <w:p w:rsidR="005F3041" w:rsidRPr="004A3EAD" w:rsidRDefault="005F3041" w:rsidP="005F3041">
                <w:pPr>
                  <w:rPr>
                    <w:rFonts w:asciiTheme="minorHAnsi" w:hAnsiTheme="minorHAnsi" w:cstheme="minorHAnsi"/>
                  </w:rPr>
                </w:pPr>
                <w:r w:rsidRPr="00465334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tc>
          <w:tcPr>
            <w:tcW w:w="6374" w:type="dxa"/>
            <w:vAlign w:val="center"/>
          </w:tcPr>
          <w:p w:rsidR="005F3041" w:rsidRPr="004A3EAD" w:rsidRDefault="005F3041" w:rsidP="005F3041">
            <w:pPr>
              <w:rPr>
                <w:rFonts w:asciiTheme="minorHAnsi" w:hAnsiTheme="minorHAnsi" w:cstheme="minorHAnsi"/>
              </w:rPr>
            </w:pPr>
          </w:p>
        </w:tc>
        <w:sdt>
          <w:sdtPr>
            <w:rPr>
              <w:rFonts w:asciiTheme="minorHAnsi" w:hAnsiTheme="minorHAnsi" w:cstheme="minorHAnsi"/>
            </w:rPr>
            <w:id w:val="-1798063450"/>
            <w:placeholder>
              <w:docPart w:val="BC946125C11241E783EFA695CDD9BD01"/>
            </w:placeholder>
            <w:showingPlcHdr/>
            <w15:color w:val="FF0000"/>
          </w:sdtPr>
          <w:sdtContent>
            <w:tc>
              <w:tcPr>
                <w:tcW w:w="2688" w:type="dxa"/>
                <w:vAlign w:val="center"/>
              </w:tcPr>
              <w:p w:rsidR="005F3041" w:rsidRPr="004A3EAD" w:rsidRDefault="005F3041" w:rsidP="005F3041">
                <w:pPr>
                  <w:rPr>
                    <w:rFonts w:asciiTheme="minorHAnsi" w:hAnsiTheme="minorHAnsi" w:cstheme="minorHAnsi"/>
                  </w:rPr>
                </w:pPr>
                <w:r w:rsidRPr="00465334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 w:rsidR="000F2FD3" w:rsidRPr="00F74CEB" w:rsidRDefault="000F2FD3" w:rsidP="000F2FD3">
      <w:pPr>
        <w:rPr>
          <w:rFonts w:asciiTheme="minorHAnsi" w:hAnsiTheme="minorHAnsi" w:cstheme="minorHAnsi"/>
          <w:sz w:val="8"/>
          <w:szCs w:val="8"/>
        </w:rPr>
      </w:pPr>
    </w:p>
    <w:p w:rsidR="000F2FD3" w:rsidRPr="004A3EAD" w:rsidRDefault="000F2FD3" w:rsidP="000F2FD3">
      <w:pPr>
        <w:rPr>
          <w:rFonts w:asciiTheme="minorHAnsi" w:hAnsiTheme="minorHAnsi" w:cstheme="minorHAnsi"/>
          <w:b/>
        </w:rPr>
      </w:pPr>
      <w:r w:rsidRPr="004A3EAD">
        <w:rPr>
          <w:rFonts w:asciiTheme="minorHAnsi" w:hAnsiTheme="minorHAnsi" w:cstheme="minorHAnsi"/>
          <w:b/>
        </w:rPr>
        <w:t>Aner</w:t>
      </w:r>
      <w:r w:rsidR="00EF6FBE" w:rsidRPr="004A3EAD">
        <w:rPr>
          <w:rFonts w:asciiTheme="minorHAnsi" w:hAnsiTheme="minorHAnsi" w:cstheme="minorHAnsi"/>
          <w:b/>
        </w:rPr>
        <w:t>kennung der Gemeinnützigkeit</w:t>
      </w:r>
      <w:r w:rsidR="009C0A86" w:rsidRPr="004A3EAD">
        <w:rPr>
          <w:rFonts w:asciiTheme="minorHAnsi" w:hAnsiTheme="minorHAnsi" w:cstheme="minorHAnsi"/>
          <w:b/>
        </w:rPr>
        <w:t xml:space="preserve">         </w:t>
      </w:r>
      <w:r w:rsidRPr="004A3EAD">
        <w:rPr>
          <w:rFonts w:asciiTheme="minorHAnsi" w:hAnsiTheme="minorHAnsi" w:cstheme="minorHAnsi"/>
          <w:b/>
        </w:rPr>
        <w:t>/</w:t>
      </w:r>
      <w:r w:rsidR="00836C10">
        <w:rPr>
          <w:rFonts w:asciiTheme="minorHAnsi" w:hAnsiTheme="minorHAnsi" w:cstheme="minorHAnsi"/>
          <w:b/>
        </w:rPr>
        <w:t xml:space="preserve">    </w:t>
      </w:r>
      <w:r w:rsidR="009C0A86" w:rsidRPr="004A3EAD">
        <w:rPr>
          <w:rFonts w:asciiTheme="minorHAnsi" w:hAnsiTheme="minorHAnsi" w:cstheme="minorHAnsi"/>
          <w:b/>
        </w:rPr>
        <w:t xml:space="preserve">  </w:t>
      </w:r>
      <w:r w:rsidRPr="004A3EAD">
        <w:rPr>
          <w:rFonts w:asciiTheme="minorHAnsi" w:hAnsiTheme="minorHAnsi" w:cstheme="minorHAnsi"/>
          <w:b/>
        </w:rPr>
        <w:t xml:space="preserve">Berechtigung </w:t>
      </w:r>
      <w:r w:rsidR="00836C10">
        <w:rPr>
          <w:rFonts w:asciiTheme="minorHAnsi" w:hAnsiTheme="minorHAnsi" w:cstheme="minorHAnsi"/>
          <w:b/>
        </w:rPr>
        <w:t>Zuwendungsbestätigungen</w:t>
      </w:r>
      <w:r w:rsidRPr="004A3EAD">
        <w:rPr>
          <w:rFonts w:asciiTheme="minorHAnsi" w:hAnsiTheme="minorHAnsi" w:cstheme="minorHAnsi"/>
          <w:b/>
        </w:rPr>
        <w:t xml:space="preserve"> </w:t>
      </w:r>
      <w:r w:rsidR="00EF6FBE" w:rsidRPr="004A3EAD">
        <w:rPr>
          <w:rFonts w:asciiTheme="minorHAnsi" w:hAnsiTheme="minorHAnsi" w:cstheme="minorHAnsi"/>
          <w:b/>
        </w:rPr>
        <w:t>auszustellen</w:t>
      </w:r>
    </w:p>
    <w:tbl>
      <w:tblPr>
        <w:tblStyle w:val="Tabellenraster"/>
        <w:tblW w:w="0" w:type="auto"/>
        <w:tblLayout w:type="fixed"/>
        <w:tblLook w:val="04A0" w:firstRow="1" w:lastRow="0" w:firstColumn="1" w:lastColumn="0" w:noHBand="0" w:noVBand="1"/>
      </w:tblPr>
      <w:tblGrid>
        <w:gridCol w:w="4531"/>
        <w:gridCol w:w="4531"/>
      </w:tblGrid>
      <w:tr w:rsidR="000B572B" w:rsidRPr="004A3EAD" w:rsidTr="00A43CC8">
        <w:trPr>
          <w:trHeight w:hRule="exact" w:val="567"/>
        </w:trPr>
        <w:tc>
          <w:tcPr>
            <w:tcW w:w="4531" w:type="dxa"/>
            <w:vAlign w:val="center"/>
          </w:tcPr>
          <w:p w:rsidR="000B572B" w:rsidRPr="004A3EAD" w:rsidRDefault="00DC25A8" w:rsidP="003620B7">
            <w:pPr>
              <w:rPr>
                <w:rFonts w:asciiTheme="minorHAnsi" w:hAnsiTheme="minorHAnsi" w:cstheme="minorHAnsi"/>
              </w:rPr>
            </w:pPr>
            <w:r w:rsidRPr="004A3EAD">
              <w:rPr>
                <w:rFonts w:asciiTheme="minorHAnsi" w:hAnsiTheme="minorHAnsi" w:cstheme="minorHAnsi"/>
              </w:rPr>
              <w:tab/>
            </w:r>
            <w:sdt>
              <w:sdtPr>
                <w:rPr>
                  <w:rFonts w:asciiTheme="minorHAnsi" w:hAnsiTheme="minorHAnsi" w:cstheme="minorHAnsi"/>
                </w:rPr>
                <w:id w:val="-145205605"/>
                <w:placeholder>
                  <w:docPart w:val="2C3A543C423B4400BE382637CCA10150"/>
                </w:placeholder>
                <w:showingPlcHdr/>
                <w15:color w:val="FF0000"/>
                <w:dropDownList>
                  <w:listItem w:value="Dropdownbutton klicken"/>
                  <w:listItem w:displayText="Ja" w:value="Ja"/>
                  <w:listItem w:displayText="Nein" w:value="Nein"/>
                  <w:listItem w:displayText="Beantragt" w:value="Beantragt"/>
                </w:dropDownList>
              </w:sdtPr>
              <w:sdtEndPr/>
              <w:sdtContent>
                <w:r w:rsidR="000B572B" w:rsidRPr="004A3EAD">
                  <w:rPr>
                    <w:rStyle w:val="Platzhaltertext"/>
                    <w:rFonts w:asciiTheme="minorHAnsi" w:hAnsiTheme="minorHAnsi" w:cstheme="minorHAnsi"/>
                  </w:rPr>
                  <w:t>Wählen Sie ein Element aus.</w:t>
                </w:r>
              </w:sdtContent>
            </w:sdt>
          </w:p>
        </w:tc>
        <w:tc>
          <w:tcPr>
            <w:tcW w:w="4531" w:type="dxa"/>
            <w:vAlign w:val="center"/>
          </w:tcPr>
          <w:p w:rsidR="000B572B" w:rsidRPr="004A3EAD" w:rsidRDefault="00DC25A8" w:rsidP="00D505AF">
            <w:pPr>
              <w:rPr>
                <w:rFonts w:asciiTheme="minorHAnsi" w:hAnsiTheme="minorHAnsi" w:cstheme="minorHAnsi"/>
              </w:rPr>
            </w:pPr>
            <w:r w:rsidRPr="004A3EAD">
              <w:rPr>
                <w:rFonts w:asciiTheme="minorHAnsi" w:hAnsiTheme="minorHAnsi" w:cstheme="minorHAnsi"/>
              </w:rPr>
              <w:tab/>
            </w:r>
            <w:sdt>
              <w:sdtPr>
                <w:rPr>
                  <w:rFonts w:asciiTheme="minorHAnsi" w:hAnsiTheme="minorHAnsi" w:cstheme="minorHAnsi"/>
                </w:rPr>
                <w:id w:val="441498096"/>
                <w:placeholder>
                  <w:docPart w:val="2E8B6F4008DE4995B12B360647B694E0"/>
                </w:placeholder>
                <w:showingPlcHdr/>
                <w15:color w:val="FF0000"/>
                <w:dropDownList>
                  <w:listItem w:displayText="Ja" w:value="Ja"/>
                  <w:listItem w:displayText="Nein" w:value="Nein"/>
                </w:dropDownList>
              </w:sdtPr>
              <w:sdtEndPr/>
              <w:sdtContent>
                <w:r w:rsidR="00D505AF" w:rsidRPr="00E1677A">
                  <w:rPr>
                    <w:rStyle w:val="Platzhaltertext"/>
                  </w:rPr>
                  <w:t>Wählen Sie ein Element aus.</w:t>
                </w:r>
              </w:sdtContent>
            </w:sdt>
          </w:p>
        </w:tc>
      </w:tr>
    </w:tbl>
    <w:p w:rsidR="000F2FD3" w:rsidRPr="00F74CEB" w:rsidRDefault="000F2FD3" w:rsidP="000F2FD3">
      <w:pPr>
        <w:rPr>
          <w:rFonts w:asciiTheme="minorHAnsi" w:hAnsiTheme="minorHAnsi" w:cstheme="minorHAnsi"/>
          <w:sz w:val="8"/>
          <w:szCs w:val="8"/>
        </w:rPr>
      </w:pPr>
    </w:p>
    <w:p w:rsidR="000F2FD3" w:rsidRPr="004A3EAD" w:rsidRDefault="00EF6FBE" w:rsidP="000F2FD3">
      <w:pPr>
        <w:rPr>
          <w:rFonts w:asciiTheme="minorHAnsi" w:hAnsiTheme="minorHAnsi" w:cstheme="minorHAnsi"/>
          <w:b/>
        </w:rPr>
      </w:pPr>
      <w:r w:rsidRPr="004A3EAD">
        <w:rPr>
          <w:rFonts w:asciiTheme="minorHAnsi" w:hAnsiTheme="minorHAnsi" w:cstheme="minorHAnsi"/>
          <w:b/>
        </w:rPr>
        <w:t>E-Mail:</w:t>
      </w:r>
    </w:p>
    <w:p w:rsidR="00EA4C38" w:rsidRPr="00F74CEB" w:rsidRDefault="00EA4C38" w:rsidP="000F2FD3">
      <w:pPr>
        <w:rPr>
          <w:rFonts w:asciiTheme="minorHAnsi" w:hAnsiTheme="minorHAnsi" w:cstheme="minorHAnsi"/>
          <w:sz w:val="8"/>
          <w:szCs w:val="8"/>
        </w:rPr>
      </w:pPr>
    </w:p>
    <w:tbl>
      <w:tblPr>
        <w:tblStyle w:val="Tabellenraster"/>
        <w:tblW w:w="0" w:type="auto"/>
        <w:tblLayout w:type="fixed"/>
        <w:tblLook w:val="04A0" w:firstRow="1" w:lastRow="0" w:firstColumn="1" w:lastColumn="0" w:noHBand="0" w:noVBand="1"/>
      </w:tblPr>
      <w:tblGrid>
        <w:gridCol w:w="9062"/>
      </w:tblGrid>
      <w:tr w:rsidR="00EA4C38" w:rsidRPr="004A3EAD" w:rsidTr="00A43CC8">
        <w:trPr>
          <w:trHeight w:hRule="exact" w:val="794"/>
        </w:trPr>
        <w:sdt>
          <w:sdtPr>
            <w:rPr>
              <w:rFonts w:asciiTheme="minorHAnsi" w:hAnsiTheme="minorHAnsi" w:cstheme="minorHAnsi"/>
            </w:rPr>
            <w:id w:val="-1615597262"/>
            <w:placeholder>
              <w:docPart w:val="B94CEC054D214B41A166C3EC5E47B81B"/>
            </w:placeholder>
            <w:showingPlcHdr/>
            <w15:color w:val="FF0000"/>
          </w:sdtPr>
          <w:sdtEndPr/>
          <w:sdtContent>
            <w:tc>
              <w:tcPr>
                <w:tcW w:w="9062" w:type="dxa"/>
                <w:vAlign w:val="center"/>
              </w:tcPr>
              <w:p w:rsidR="00EA4C38" w:rsidRPr="004A3EAD" w:rsidRDefault="00BF3DBD" w:rsidP="000F2FD3">
                <w:pPr>
                  <w:rPr>
                    <w:rFonts w:asciiTheme="minorHAnsi" w:hAnsiTheme="minorHAnsi" w:cstheme="minorHAnsi"/>
                  </w:rPr>
                </w:pPr>
                <w:r w:rsidRPr="008136BF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 w:rsidR="00EA4C38" w:rsidRPr="00F74CEB" w:rsidRDefault="00EA4C38" w:rsidP="000F2FD3">
      <w:pPr>
        <w:rPr>
          <w:rFonts w:asciiTheme="minorHAnsi" w:hAnsiTheme="minorHAnsi" w:cstheme="minorHAnsi"/>
          <w:sz w:val="8"/>
          <w:szCs w:val="8"/>
        </w:rPr>
      </w:pPr>
    </w:p>
    <w:p w:rsidR="000F2FD3" w:rsidRPr="004A3EAD" w:rsidRDefault="00EF6FBE" w:rsidP="000F2FD3">
      <w:pPr>
        <w:rPr>
          <w:rFonts w:asciiTheme="minorHAnsi" w:hAnsiTheme="minorHAnsi" w:cstheme="minorHAnsi"/>
          <w:b/>
        </w:rPr>
      </w:pPr>
      <w:r w:rsidRPr="004A3EAD">
        <w:rPr>
          <w:rFonts w:asciiTheme="minorHAnsi" w:hAnsiTheme="minorHAnsi" w:cstheme="minorHAnsi"/>
          <w:b/>
        </w:rPr>
        <w:t>Bankverbindung (IBAN/BIC)</w:t>
      </w:r>
    </w:p>
    <w:p w:rsidR="000F2FD3" w:rsidRPr="00F74CEB" w:rsidRDefault="000F2FD3" w:rsidP="000F2FD3">
      <w:pPr>
        <w:rPr>
          <w:rFonts w:asciiTheme="minorHAnsi" w:hAnsiTheme="minorHAnsi" w:cstheme="minorHAnsi"/>
          <w:sz w:val="8"/>
          <w:szCs w:val="8"/>
        </w:rPr>
      </w:pPr>
    </w:p>
    <w:tbl>
      <w:tblPr>
        <w:tblStyle w:val="Tabellenraster"/>
        <w:tblW w:w="18124" w:type="dxa"/>
        <w:tblLayout w:type="fixed"/>
        <w:tblLook w:val="04A0" w:firstRow="1" w:lastRow="0" w:firstColumn="1" w:lastColumn="0" w:noHBand="0" w:noVBand="1"/>
      </w:tblPr>
      <w:tblGrid>
        <w:gridCol w:w="9062"/>
        <w:gridCol w:w="9062"/>
      </w:tblGrid>
      <w:tr w:rsidR="005F3041" w:rsidRPr="004A3EAD" w:rsidTr="00FC68D9">
        <w:trPr>
          <w:trHeight w:hRule="exact" w:val="794"/>
        </w:trPr>
        <w:sdt>
          <w:sdtPr>
            <w:rPr>
              <w:rFonts w:asciiTheme="minorHAnsi" w:hAnsiTheme="minorHAnsi" w:cstheme="minorHAnsi"/>
            </w:rPr>
            <w:id w:val="2005013894"/>
            <w:placeholder>
              <w:docPart w:val="6A46D9A720E449F1B7B786FEEDB8E0CD"/>
            </w:placeholder>
            <w:showingPlcHdr/>
            <w15:color w:val="FF0000"/>
          </w:sdtPr>
          <w:sdtContent>
            <w:tc>
              <w:tcPr>
                <w:tcW w:w="9062" w:type="dxa"/>
                <w:vAlign w:val="center"/>
              </w:tcPr>
              <w:p w:rsidR="005F3041" w:rsidRPr="004A3EAD" w:rsidRDefault="005F3041" w:rsidP="005F3041">
                <w:pPr>
                  <w:rPr>
                    <w:rFonts w:asciiTheme="minorHAnsi" w:hAnsiTheme="minorHAnsi" w:cstheme="minorHAnsi"/>
                  </w:rPr>
                </w:pPr>
                <w:r w:rsidRPr="00465334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tc>
          <w:tcPr>
            <w:tcW w:w="9062" w:type="dxa"/>
            <w:vAlign w:val="center"/>
          </w:tcPr>
          <w:p w:rsidR="005F3041" w:rsidRPr="00E918EF" w:rsidRDefault="005F3041" w:rsidP="005F3041">
            <w:pPr>
              <w:rPr>
                <w:color w:val="808080"/>
              </w:rPr>
            </w:pPr>
          </w:p>
        </w:tc>
      </w:tr>
    </w:tbl>
    <w:p w:rsidR="00EF6FBE" w:rsidRPr="00F74CEB" w:rsidRDefault="00EF6FBE" w:rsidP="000F2FD3">
      <w:pPr>
        <w:rPr>
          <w:rFonts w:asciiTheme="minorHAnsi" w:hAnsiTheme="minorHAnsi" w:cstheme="minorHAnsi"/>
          <w:sz w:val="8"/>
          <w:szCs w:val="8"/>
        </w:rPr>
      </w:pPr>
    </w:p>
    <w:p w:rsidR="000F2FD3" w:rsidRPr="004A3EAD" w:rsidRDefault="00EF6FBE" w:rsidP="000F2FD3">
      <w:pPr>
        <w:rPr>
          <w:rFonts w:asciiTheme="minorHAnsi" w:hAnsiTheme="minorHAnsi" w:cstheme="minorHAnsi"/>
          <w:b/>
        </w:rPr>
      </w:pPr>
      <w:r w:rsidRPr="004A3EAD">
        <w:rPr>
          <w:rFonts w:asciiTheme="minorHAnsi" w:hAnsiTheme="minorHAnsi" w:cstheme="minorHAnsi"/>
          <w:b/>
        </w:rPr>
        <w:t>Angaben zum Projekt / oder zur Notsituation:</w:t>
      </w:r>
    </w:p>
    <w:p w:rsidR="000F2FD3" w:rsidRPr="009263C6" w:rsidRDefault="000F2FD3" w:rsidP="000F2FD3">
      <w:pPr>
        <w:rPr>
          <w:rFonts w:asciiTheme="minorHAnsi" w:hAnsiTheme="minorHAnsi" w:cstheme="minorHAnsi"/>
          <w:sz w:val="12"/>
          <w:szCs w:val="12"/>
        </w:rPr>
      </w:pPr>
    </w:p>
    <w:p w:rsidR="000F2FD3" w:rsidRPr="004A3EAD" w:rsidRDefault="00EF6FBE" w:rsidP="000F2FD3">
      <w:pPr>
        <w:rPr>
          <w:rFonts w:asciiTheme="minorHAnsi" w:hAnsiTheme="minorHAnsi" w:cstheme="minorHAnsi"/>
          <w:b/>
        </w:rPr>
      </w:pPr>
      <w:r w:rsidRPr="004A3EAD">
        <w:rPr>
          <w:rFonts w:asciiTheme="minorHAnsi" w:hAnsiTheme="minorHAnsi" w:cstheme="minorHAnsi"/>
          <w:b/>
        </w:rPr>
        <w:t>Projekttitel (bzw. Notsituation)</w:t>
      </w:r>
      <w:r w:rsidR="005905A2">
        <w:rPr>
          <w:rFonts w:asciiTheme="minorHAnsi" w:hAnsiTheme="minorHAnsi" w:cstheme="minorHAnsi"/>
          <w:b/>
        </w:rPr>
        <w:tab/>
      </w:r>
      <w:r w:rsidRPr="004A3EAD">
        <w:rPr>
          <w:rFonts w:asciiTheme="minorHAnsi" w:hAnsiTheme="minorHAnsi" w:cstheme="minorHAnsi"/>
          <w:b/>
        </w:rPr>
        <w:t xml:space="preserve"> /</w:t>
      </w:r>
      <w:r w:rsidR="005905A2">
        <w:rPr>
          <w:rFonts w:asciiTheme="minorHAnsi" w:hAnsiTheme="minorHAnsi" w:cstheme="minorHAnsi"/>
          <w:b/>
        </w:rPr>
        <w:tab/>
      </w:r>
      <w:r w:rsidR="005905A2">
        <w:rPr>
          <w:rFonts w:asciiTheme="minorHAnsi" w:hAnsiTheme="minorHAnsi" w:cstheme="minorHAnsi"/>
          <w:b/>
        </w:rPr>
        <w:tab/>
      </w:r>
      <w:r w:rsidR="005905A2">
        <w:rPr>
          <w:rFonts w:asciiTheme="minorHAnsi" w:hAnsiTheme="minorHAnsi" w:cstheme="minorHAnsi"/>
          <w:b/>
        </w:rPr>
        <w:tab/>
      </w:r>
      <w:r w:rsidRPr="004A3EAD">
        <w:rPr>
          <w:rFonts w:asciiTheme="minorHAnsi" w:hAnsiTheme="minorHAnsi" w:cstheme="minorHAnsi"/>
          <w:b/>
        </w:rPr>
        <w:t xml:space="preserve"> Gesamtkosten</w:t>
      </w:r>
      <w:r w:rsidR="007D4660">
        <w:rPr>
          <w:rFonts w:asciiTheme="minorHAnsi" w:hAnsiTheme="minorHAnsi" w:cstheme="minorHAnsi"/>
          <w:b/>
        </w:rPr>
        <w:t>:</w:t>
      </w:r>
    </w:p>
    <w:p w:rsidR="000F2FD3" w:rsidRPr="00F74CEB" w:rsidRDefault="000F2FD3" w:rsidP="000F2FD3">
      <w:pPr>
        <w:rPr>
          <w:rFonts w:asciiTheme="minorHAnsi" w:hAnsiTheme="minorHAnsi" w:cstheme="minorHAnsi"/>
          <w:sz w:val="8"/>
          <w:szCs w:val="8"/>
        </w:rPr>
      </w:pPr>
    </w:p>
    <w:tbl>
      <w:tblPr>
        <w:tblStyle w:val="Tabellenraster"/>
        <w:tblW w:w="0" w:type="auto"/>
        <w:tblLayout w:type="fixed"/>
        <w:tblLook w:val="04A0" w:firstRow="1" w:lastRow="0" w:firstColumn="1" w:lastColumn="0" w:noHBand="0" w:noVBand="1"/>
      </w:tblPr>
      <w:tblGrid>
        <w:gridCol w:w="4531"/>
        <w:gridCol w:w="4531"/>
      </w:tblGrid>
      <w:tr w:rsidR="005905A2" w:rsidRPr="004A3EAD" w:rsidTr="00A43CC8">
        <w:trPr>
          <w:trHeight w:hRule="exact" w:val="794"/>
        </w:trPr>
        <w:sdt>
          <w:sdtPr>
            <w:rPr>
              <w:rFonts w:asciiTheme="minorHAnsi" w:hAnsiTheme="minorHAnsi" w:cstheme="minorHAnsi"/>
            </w:rPr>
            <w:id w:val="-87777737"/>
            <w:placeholder>
              <w:docPart w:val="9F71F5CBEF80466D968C208736EFF6EA"/>
            </w:placeholder>
            <w:showingPlcHdr/>
            <w15:color w:val="FF0000"/>
          </w:sdtPr>
          <w:sdtEndPr/>
          <w:sdtContent>
            <w:bookmarkStart w:id="0" w:name="_GoBack" w:displacedByCustomXml="prev"/>
            <w:tc>
              <w:tcPr>
                <w:tcW w:w="4531" w:type="dxa"/>
                <w:vAlign w:val="center"/>
              </w:tcPr>
              <w:p w:rsidR="005905A2" w:rsidRPr="004A3EAD" w:rsidRDefault="005905A2" w:rsidP="005905A2">
                <w:pPr>
                  <w:rPr>
                    <w:rFonts w:asciiTheme="minorHAnsi" w:hAnsiTheme="minorHAnsi" w:cstheme="minorHAnsi"/>
                  </w:rPr>
                </w:pPr>
                <w:r w:rsidRPr="006230F9">
                  <w:rPr>
                    <w:rStyle w:val="Platzhaltertext"/>
                  </w:rPr>
                  <w:t>Klicken Sie hier, um Text einzugeben.</w:t>
                </w:r>
              </w:p>
            </w:tc>
            <w:bookmarkEnd w:id="0" w:displacedByCustomXml="next"/>
          </w:sdtContent>
        </w:sdt>
        <w:sdt>
          <w:sdtPr>
            <w:rPr>
              <w:rFonts w:asciiTheme="minorHAnsi" w:hAnsiTheme="minorHAnsi" w:cstheme="minorHAnsi"/>
            </w:rPr>
            <w:id w:val="-522482607"/>
            <w:placeholder>
              <w:docPart w:val="7F2BDE6A8C064AC49DDA56D302685832"/>
            </w:placeholder>
            <w:showingPlcHdr/>
            <w15:color w:val="FF0000"/>
          </w:sdtPr>
          <w:sdtEndPr/>
          <w:sdtContent>
            <w:tc>
              <w:tcPr>
                <w:tcW w:w="4531" w:type="dxa"/>
                <w:vAlign w:val="center"/>
              </w:tcPr>
              <w:p w:rsidR="005905A2" w:rsidRPr="004A3EAD" w:rsidRDefault="005905A2" w:rsidP="005905A2">
                <w:pPr>
                  <w:rPr>
                    <w:rFonts w:asciiTheme="minorHAnsi" w:hAnsiTheme="minorHAnsi" w:cstheme="minorHAnsi"/>
                  </w:rPr>
                </w:pPr>
                <w:r w:rsidRPr="006230F9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 w:rsidR="000F2FD3" w:rsidRPr="00F74CEB" w:rsidRDefault="000F2FD3" w:rsidP="000F2FD3">
      <w:pPr>
        <w:rPr>
          <w:rFonts w:asciiTheme="minorHAnsi" w:hAnsiTheme="minorHAnsi" w:cstheme="minorHAnsi"/>
          <w:sz w:val="8"/>
          <w:szCs w:val="8"/>
        </w:rPr>
      </w:pPr>
    </w:p>
    <w:p w:rsidR="000F2FD3" w:rsidRPr="004A3EAD" w:rsidRDefault="00EF6FBE" w:rsidP="000F2FD3">
      <w:pPr>
        <w:rPr>
          <w:rFonts w:asciiTheme="minorHAnsi" w:hAnsiTheme="minorHAnsi" w:cstheme="minorHAnsi"/>
          <w:b/>
        </w:rPr>
      </w:pPr>
      <w:r w:rsidRPr="004A3EAD">
        <w:rPr>
          <w:rFonts w:asciiTheme="minorHAnsi" w:hAnsiTheme="minorHAnsi" w:cstheme="minorHAnsi"/>
          <w:b/>
        </w:rPr>
        <w:t>Beantragte Summe:</w:t>
      </w:r>
    </w:p>
    <w:p w:rsidR="000F2FD3" w:rsidRPr="00F74CEB" w:rsidRDefault="000F2FD3" w:rsidP="000F2FD3">
      <w:pPr>
        <w:rPr>
          <w:rFonts w:asciiTheme="minorHAnsi" w:hAnsiTheme="minorHAnsi" w:cstheme="minorHAnsi"/>
          <w:sz w:val="8"/>
          <w:szCs w:val="8"/>
        </w:rPr>
      </w:pPr>
    </w:p>
    <w:tbl>
      <w:tblPr>
        <w:tblStyle w:val="Tabellenraster"/>
        <w:tblW w:w="0" w:type="auto"/>
        <w:tblLayout w:type="fixed"/>
        <w:tblLook w:val="04A0" w:firstRow="1" w:lastRow="0" w:firstColumn="1" w:lastColumn="0" w:noHBand="0" w:noVBand="1"/>
      </w:tblPr>
      <w:tblGrid>
        <w:gridCol w:w="9062"/>
      </w:tblGrid>
      <w:tr w:rsidR="00EF6FBE" w:rsidRPr="004A3EAD" w:rsidTr="00A43CC8">
        <w:trPr>
          <w:trHeight w:hRule="exact" w:val="567"/>
        </w:trPr>
        <w:sdt>
          <w:sdtPr>
            <w:rPr>
              <w:rFonts w:asciiTheme="minorHAnsi" w:hAnsiTheme="minorHAnsi" w:cstheme="minorHAnsi"/>
            </w:rPr>
            <w:id w:val="-1687589766"/>
            <w:placeholder>
              <w:docPart w:val="32606E581DE14BD791A61B0B2F7919EF"/>
            </w:placeholder>
            <w:showingPlcHdr/>
            <w15:color w:val="FF0000"/>
          </w:sdtPr>
          <w:sdtEndPr/>
          <w:sdtContent>
            <w:tc>
              <w:tcPr>
                <w:tcW w:w="9062" w:type="dxa"/>
                <w:vAlign w:val="center"/>
              </w:tcPr>
              <w:p w:rsidR="00EF6FBE" w:rsidRPr="004A3EAD" w:rsidRDefault="00372448" w:rsidP="000F2FD3">
                <w:pPr>
                  <w:rPr>
                    <w:rFonts w:asciiTheme="minorHAnsi" w:hAnsiTheme="minorHAnsi" w:cstheme="minorHAnsi"/>
                  </w:rPr>
                </w:pPr>
                <w:r w:rsidRPr="004A3EAD">
                  <w:rPr>
                    <w:rStyle w:val="Platzhaltertext"/>
                    <w:rFonts w:asciiTheme="minorHAnsi" w:hAnsiTheme="minorHAnsi" w:cstheme="minorHAnsi"/>
                  </w:rPr>
                  <w:t>Klicken Sie hier, um Text einzugeben.</w:t>
                </w:r>
              </w:p>
            </w:tc>
          </w:sdtContent>
        </w:sdt>
      </w:tr>
    </w:tbl>
    <w:p w:rsidR="004A3EAD" w:rsidRPr="00F74CEB" w:rsidRDefault="004A3EAD" w:rsidP="00487A86">
      <w:pPr>
        <w:rPr>
          <w:rFonts w:asciiTheme="minorHAnsi" w:hAnsiTheme="minorHAnsi" w:cstheme="minorHAnsi"/>
          <w:sz w:val="8"/>
          <w:szCs w:val="8"/>
        </w:rPr>
      </w:pPr>
    </w:p>
    <w:p w:rsidR="00EF6FBE" w:rsidRPr="004A3EAD" w:rsidRDefault="00BB3E6E" w:rsidP="00487A86">
      <w:pPr>
        <w:rPr>
          <w:rFonts w:asciiTheme="minorHAnsi" w:hAnsiTheme="minorHAnsi" w:cstheme="minorHAnsi"/>
          <w:b/>
        </w:rPr>
      </w:pPr>
      <w:r w:rsidRPr="004A3EAD">
        <w:rPr>
          <w:rFonts w:asciiTheme="minorHAnsi" w:hAnsiTheme="minorHAnsi" w:cstheme="minorHAnsi"/>
          <w:b/>
        </w:rPr>
        <w:t>Weitere Förderer / Fördersummen:</w:t>
      </w:r>
    </w:p>
    <w:p w:rsidR="00BB3E6E" w:rsidRPr="00F74CEB" w:rsidRDefault="00BB3E6E" w:rsidP="00487A86">
      <w:pPr>
        <w:rPr>
          <w:rFonts w:asciiTheme="minorHAnsi" w:hAnsiTheme="minorHAnsi" w:cstheme="minorHAnsi"/>
          <w:sz w:val="8"/>
          <w:szCs w:val="8"/>
        </w:rPr>
      </w:pPr>
    </w:p>
    <w:tbl>
      <w:tblPr>
        <w:tblStyle w:val="Tabellenraster"/>
        <w:tblW w:w="0" w:type="auto"/>
        <w:tblLayout w:type="fixed"/>
        <w:tblLook w:val="04A0" w:firstRow="1" w:lastRow="0" w:firstColumn="1" w:lastColumn="0" w:noHBand="0" w:noVBand="1"/>
      </w:tblPr>
      <w:tblGrid>
        <w:gridCol w:w="9062"/>
      </w:tblGrid>
      <w:tr w:rsidR="00BB3E6E" w:rsidRPr="004A3EAD" w:rsidTr="00A43CC8">
        <w:trPr>
          <w:trHeight w:hRule="exact" w:val="1701"/>
        </w:trPr>
        <w:sdt>
          <w:sdtPr>
            <w:rPr>
              <w:rFonts w:asciiTheme="minorHAnsi" w:hAnsiTheme="minorHAnsi" w:cstheme="minorHAnsi"/>
            </w:rPr>
            <w:id w:val="1059049215"/>
            <w:placeholder>
              <w:docPart w:val="109D3F9649C54435B40A209589E107FC"/>
            </w:placeholder>
            <w:showingPlcHdr/>
            <w15:color w:val="FF0000"/>
          </w:sdtPr>
          <w:sdtEndPr/>
          <w:sdtContent>
            <w:tc>
              <w:tcPr>
                <w:tcW w:w="9062" w:type="dxa"/>
              </w:tcPr>
              <w:p w:rsidR="00BB3E6E" w:rsidRPr="004A3EAD" w:rsidRDefault="005D2C42" w:rsidP="00487A86">
                <w:pPr>
                  <w:rPr>
                    <w:rFonts w:asciiTheme="minorHAnsi" w:hAnsiTheme="minorHAnsi" w:cstheme="minorHAnsi"/>
                  </w:rPr>
                </w:pPr>
                <w:r w:rsidRPr="004A3EAD">
                  <w:rPr>
                    <w:rStyle w:val="Platzhaltertext"/>
                    <w:rFonts w:asciiTheme="minorHAnsi" w:hAnsiTheme="minorHAnsi" w:cstheme="minorHAnsi"/>
                  </w:rPr>
                  <w:t>Klicken Sie hier, um Text einzugeben.</w:t>
                </w:r>
              </w:p>
            </w:tc>
          </w:sdtContent>
        </w:sdt>
      </w:tr>
    </w:tbl>
    <w:p w:rsidR="00BB3E6E" w:rsidRPr="009263C6" w:rsidRDefault="00BB3E6E" w:rsidP="00487A86">
      <w:pPr>
        <w:rPr>
          <w:rFonts w:asciiTheme="minorHAnsi" w:hAnsiTheme="minorHAnsi" w:cstheme="minorHAnsi"/>
          <w:sz w:val="12"/>
          <w:szCs w:val="12"/>
        </w:rPr>
      </w:pPr>
    </w:p>
    <w:p w:rsidR="00BB3E6E" w:rsidRPr="004A3EAD" w:rsidRDefault="00BB3E6E" w:rsidP="00487A86">
      <w:pPr>
        <w:rPr>
          <w:rFonts w:asciiTheme="minorHAnsi" w:hAnsiTheme="minorHAnsi" w:cstheme="minorHAnsi"/>
          <w:b/>
        </w:rPr>
      </w:pPr>
      <w:r w:rsidRPr="004A3EAD">
        <w:rPr>
          <w:rFonts w:asciiTheme="minorHAnsi" w:hAnsiTheme="minorHAnsi" w:cstheme="minorHAnsi"/>
          <w:b/>
        </w:rPr>
        <w:t>Eigenmittel:</w:t>
      </w:r>
    </w:p>
    <w:p w:rsidR="00BB3E6E" w:rsidRPr="009263C6" w:rsidRDefault="00BB3E6E" w:rsidP="00487A86">
      <w:pPr>
        <w:rPr>
          <w:rFonts w:asciiTheme="minorHAnsi" w:hAnsiTheme="minorHAnsi" w:cstheme="minorHAnsi"/>
          <w:sz w:val="12"/>
          <w:szCs w:val="12"/>
        </w:rPr>
      </w:pPr>
    </w:p>
    <w:tbl>
      <w:tblPr>
        <w:tblStyle w:val="Tabellenraster"/>
        <w:tblW w:w="0" w:type="auto"/>
        <w:tblLayout w:type="fixed"/>
        <w:tblLook w:val="04A0" w:firstRow="1" w:lastRow="0" w:firstColumn="1" w:lastColumn="0" w:noHBand="0" w:noVBand="1"/>
      </w:tblPr>
      <w:tblGrid>
        <w:gridCol w:w="9062"/>
      </w:tblGrid>
      <w:tr w:rsidR="00BB3E6E" w:rsidRPr="004A3EAD" w:rsidTr="007D2168">
        <w:trPr>
          <w:trHeight w:hRule="exact" w:val="1134"/>
        </w:trPr>
        <w:sdt>
          <w:sdtPr>
            <w:rPr>
              <w:rFonts w:asciiTheme="minorHAnsi" w:hAnsiTheme="minorHAnsi" w:cstheme="minorHAnsi"/>
            </w:rPr>
            <w:id w:val="2075313794"/>
            <w:placeholder>
              <w:docPart w:val="CA2CDC249A594EDB8594C5FD26A8707C"/>
            </w:placeholder>
            <w:showingPlcHdr/>
            <w15:color w:val="FF0000"/>
          </w:sdtPr>
          <w:sdtEndPr/>
          <w:sdtContent>
            <w:tc>
              <w:tcPr>
                <w:tcW w:w="9062" w:type="dxa"/>
              </w:tcPr>
              <w:p w:rsidR="00BB3E6E" w:rsidRPr="004A3EAD" w:rsidRDefault="005D2C42" w:rsidP="00487A86">
                <w:pPr>
                  <w:rPr>
                    <w:rFonts w:asciiTheme="minorHAnsi" w:hAnsiTheme="minorHAnsi" w:cstheme="minorHAnsi"/>
                  </w:rPr>
                </w:pPr>
                <w:r w:rsidRPr="004A3EAD">
                  <w:rPr>
                    <w:rStyle w:val="Platzhaltertext"/>
                    <w:rFonts w:asciiTheme="minorHAnsi" w:hAnsiTheme="minorHAnsi" w:cstheme="minorHAnsi"/>
                  </w:rPr>
                  <w:t>Klicken Sie hier, um Text einzugeben.</w:t>
                </w:r>
              </w:p>
            </w:tc>
          </w:sdtContent>
        </w:sdt>
      </w:tr>
    </w:tbl>
    <w:p w:rsidR="00BB3E6E" w:rsidRPr="009263C6" w:rsidRDefault="00BB3E6E" w:rsidP="00487A86">
      <w:pPr>
        <w:rPr>
          <w:rFonts w:asciiTheme="minorHAnsi" w:hAnsiTheme="minorHAnsi" w:cstheme="minorHAnsi"/>
          <w:sz w:val="12"/>
          <w:szCs w:val="12"/>
        </w:rPr>
      </w:pPr>
    </w:p>
    <w:p w:rsidR="00BB3E6E" w:rsidRPr="004A3EAD" w:rsidRDefault="00BB3E6E" w:rsidP="00487A86">
      <w:pPr>
        <w:rPr>
          <w:rFonts w:asciiTheme="minorHAnsi" w:hAnsiTheme="minorHAnsi" w:cstheme="minorHAnsi"/>
          <w:b/>
        </w:rPr>
      </w:pPr>
      <w:r w:rsidRPr="004A3EAD">
        <w:rPr>
          <w:rFonts w:asciiTheme="minorHAnsi" w:hAnsiTheme="minorHAnsi" w:cstheme="minorHAnsi"/>
          <w:b/>
        </w:rPr>
        <w:t>Prägnante und verständliche Beschreibung des Projekts/ der Notsituation:</w:t>
      </w:r>
    </w:p>
    <w:p w:rsidR="00BB3E6E" w:rsidRPr="009263C6" w:rsidRDefault="00BB3E6E" w:rsidP="00487A86">
      <w:pPr>
        <w:rPr>
          <w:rFonts w:asciiTheme="minorHAnsi" w:hAnsiTheme="minorHAnsi" w:cstheme="minorHAnsi"/>
          <w:sz w:val="12"/>
          <w:szCs w:val="12"/>
        </w:rPr>
      </w:pPr>
    </w:p>
    <w:tbl>
      <w:tblPr>
        <w:tblStyle w:val="Tabellenraster"/>
        <w:tblW w:w="0" w:type="auto"/>
        <w:tblLayout w:type="fixed"/>
        <w:tblLook w:val="04A0" w:firstRow="1" w:lastRow="0" w:firstColumn="1" w:lastColumn="0" w:noHBand="0" w:noVBand="1"/>
      </w:tblPr>
      <w:tblGrid>
        <w:gridCol w:w="9062"/>
      </w:tblGrid>
      <w:tr w:rsidR="00BB3E6E" w:rsidRPr="004A3EAD" w:rsidTr="00A43CC8">
        <w:trPr>
          <w:trHeight w:hRule="exact" w:val="4820"/>
        </w:trPr>
        <w:sdt>
          <w:sdtPr>
            <w:rPr>
              <w:rFonts w:asciiTheme="minorHAnsi" w:hAnsiTheme="minorHAnsi" w:cstheme="minorHAnsi"/>
            </w:rPr>
            <w:id w:val="-743415123"/>
            <w:placeholder>
              <w:docPart w:val="14406221FC054C8B8842A6510B73E962"/>
            </w:placeholder>
            <w:showingPlcHdr/>
            <w15:color w:val="FF0000"/>
          </w:sdtPr>
          <w:sdtEndPr/>
          <w:sdtContent>
            <w:tc>
              <w:tcPr>
                <w:tcW w:w="9062" w:type="dxa"/>
              </w:tcPr>
              <w:p w:rsidR="00BB3E6E" w:rsidRPr="004A3EAD" w:rsidRDefault="005D2C42" w:rsidP="00487A86">
                <w:pPr>
                  <w:rPr>
                    <w:rFonts w:asciiTheme="minorHAnsi" w:hAnsiTheme="minorHAnsi" w:cstheme="minorHAnsi"/>
                  </w:rPr>
                </w:pPr>
                <w:r w:rsidRPr="004A3EAD">
                  <w:rPr>
                    <w:rStyle w:val="Platzhaltertext"/>
                    <w:rFonts w:asciiTheme="minorHAnsi" w:hAnsiTheme="minorHAnsi" w:cstheme="minorHAnsi"/>
                  </w:rPr>
                  <w:t>Klicken Sie hier, um Text einzugeben.</w:t>
                </w:r>
              </w:p>
            </w:tc>
          </w:sdtContent>
        </w:sdt>
      </w:tr>
    </w:tbl>
    <w:p w:rsidR="00BB3E6E" w:rsidRPr="009263C6" w:rsidRDefault="00BB3E6E" w:rsidP="00487A86">
      <w:pPr>
        <w:rPr>
          <w:rFonts w:asciiTheme="minorHAnsi" w:hAnsiTheme="minorHAnsi" w:cstheme="minorHAnsi"/>
          <w:sz w:val="12"/>
          <w:szCs w:val="12"/>
        </w:rPr>
      </w:pPr>
    </w:p>
    <w:p w:rsidR="001E26EC" w:rsidRPr="004A3EAD" w:rsidRDefault="001E26EC" w:rsidP="001E26EC">
      <w:pPr>
        <w:pStyle w:val="Default"/>
        <w:rPr>
          <w:rFonts w:asciiTheme="minorHAnsi" w:eastAsia="Calibri" w:hAnsiTheme="minorHAnsi" w:cstheme="minorHAnsi"/>
          <w:bCs/>
          <w:color w:val="auto"/>
          <w:sz w:val="22"/>
          <w:szCs w:val="22"/>
          <w:lang w:eastAsia="de-DE" w:bidi="de-DE"/>
        </w:rPr>
      </w:pPr>
      <w:r w:rsidRPr="004A3EAD">
        <w:rPr>
          <w:rFonts w:asciiTheme="minorHAnsi" w:eastAsia="Calibri" w:hAnsiTheme="minorHAnsi" w:cstheme="minorHAnsi"/>
          <w:bCs/>
          <w:color w:val="auto"/>
          <w:sz w:val="22"/>
          <w:szCs w:val="22"/>
          <w:lang w:eastAsia="de-DE" w:bidi="de-DE"/>
        </w:rPr>
        <w:t xml:space="preserve">Ich/Wir versich/ere/ern, dass meine/unsere vorstehenden Angaben vollständig und richtig sind. </w:t>
      </w:r>
    </w:p>
    <w:p w:rsidR="001E26EC" w:rsidRPr="009263C6" w:rsidRDefault="001E26EC" w:rsidP="009263C6">
      <w:pPr>
        <w:rPr>
          <w:rFonts w:asciiTheme="minorHAnsi" w:hAnsiTheme="minorHAnsi" w:cstheme="minorHAnsi"/>
          <w:sz w:val="12"/>
          <w:szCs w:val="12"/>
        </w:rPr>
      </w:pPr>
    </w:p>
    <w:p w:rsidR="001E26EC" w:rsidRPr="009263C6" w:rsidRDefault="001E26EC" w:rsidP="009263C6">
      <w:pPr>
        <w:rPr>
          <w:rFonts w:asciiTheme="minorHAnsi" w:hAnsiTheme="minorHAnsi" w:cstheme="minorHAnsi"/>
          <w:sz w:val="12"/>
          <w:szCs w:val="12"/>
        </w:rPr>
      </w:pPr>
    </w:p>
    <w:p w:rsidR="001E26EC" w:rsidRPr="004A3EAD" w:rsidRDefault="001E26EC" w:rsidP="001E26EC">
      <w:pPr>
        <w:rPr>
          <w:rFonts w:asciiTheme="minorHAnsi" w:hAnsiTheme="minorHAnsi" w:cstheme="minorHAnsi"/>
          <w:b/>
        </w:rPr>
      </w:pPr>
      <w:r w:rsidRPr="004A3EAD">
        <w:rPr>
          <w:rFonts w:asciiTheme="minorHAnsi" w:hAnsiTheme="minorHAnsi" w:cstheme="minorHAnsi"/>
          <w:b/>
        </w:rPr>
        <w:t xml:space="preserve">Ort, Datum </w:t>
      </w:r>
      <w:r w:rsidRPr="004A3EAD">
        <w:rPr>
          <w:rFonts w:asciiTheme="minorHAnsi" w:hAnsiTheme="minorHAnsi" w:cstheme="minorHAnsi"/>
          <w:b/>
        </w:rPr>
        <w:tab/>
      </w:r>
      <w:r w:rsidRPr="004A3EAD">
        <w:rPr>
          <w:rFonts w:asciiTheme="minorHAnsi" w:hAnsiTheme="minorHAnsi" w:cstheme="minorHAnsi"/>
          <w:b/>
        </w:rPr>
        <w:tab/>
        <w:t>/</w:t>
      </w:r>
      <w:r w:rsidRPr="004A3EAD">
        <w:rPr>
          <w:rFonts w:asciiTheme="minorHAnsi" w:hAnsiTheme="minorHAnsi" w:cstheme="minorHAnsi"/>
          <w:b/>
        </w:rPr>
        <w:tab/>
      </w:r>
      <w:r w:rsidRPr="004A3EAD">
        <w:rPr>
          <w:rFonts w:asciiTheme="minorHAnsi" w:hAnsiTheme="minorHAnsi" w:cstheme="minorHAnsi"/>
          <w:b/>
        </w:rPr>
        <w:tab/>
        <w:t xml:space="preserve"> Name /</w:t>
      </w:r>
      <w:r w:rsidRPr="004A3EAD">
        <w:rPr>
          <w:rFonts w:asciiTheme="minorHAnsi" w:hAnsiTheme="minorHAnsi" w:cstheme="minorHAnsi"/>
          <w:b/>
        </w:rPr>
        <w:tab/>
      </w:r>
      <w:r w:rsidRPr="004A3EAD">
        <w:rPr>
          <w:rFonts w:asciiTheme="minorHAnsi" w:hAnsiTheme="minorHAnsi" w:cstheme="minorHAnsi"/>
          <w:b/>
        </w:rPr>
        <w:tab/>
        <w:t xml:space="preserve"> Unterschrift</w:t>
      </w:r>
    </w:p>
    <w:p w:rsidR="001E26EC" w:rsidRPr="009263C6" w:rsidRDefault="001E26EC" w:rsidP="00487A86">
      <w:pPr>
        <w:rPr>
          <w:rFonts w:asciiTheme="minorHAnsi" w:hAnsiTheme="minorHAnsi" w:cstheme="minorHAnsi"/>
          <w:sz w:val="12"/>
          <w:szCs w:val="12"/>
        </w:rPr>
      </w:pPr>
    </w:p>
    <w:tbl>
      <w:tblPr>
        <w:tblStyle w:val="Tabellenraster"/>
        <w:tblW w:w="0" w:type="auto"/>
        <w:tblLayout w:type="fixed"/>
        <w:tblLook w:val="04A0" w:firstRow="1" w:lastRow="0" w:firstColumn="1" w:lastColumn="0" w:noHBand="0" w:noVBand="1"/>
      </w:tblPr>
      <w:tblGrid>
        <w:gridCol w:w="2980"/>
        <w:gridCol w:w="2980"/>
        <w:gridCol w:w="3102"/>
      </w:tblGrid>
      <w:tr w:rsidR="00CC16F5" w:rsidRPr="004A3EAD" w:rsidTr="00181DF8">
        <w:trPr>
          <w:trHeight w:hRule="exact" w:val="794"/>
        </w:trPr>
        <w:sdt>
          <w:sdtPr>
            <w:id w:val="-897045869"/>
            <w:placeholder>
              <w:docPart w:val="8F345544C21E4A7BBD3361AD9EFFA1C8"/>
            </w:placeholder>
            <w:showingPlcHdr/>
            <w15:color w:val="FF0000"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2980" w:type="dxa"/>
                <w:vAlign w:val="center"/>
              </w:tcPr>
              <w:p w:rsidR="00CC16F5" w:rsidRDefault="00CD30DC" w:rsidP="00CD30DC">
                <w:pPr>
                  <w:jc w:val="center"/>
                </w:pPr>
                <w:r w:rsidRPr="008A0D6B">
                  <w:rPr>
                    <w:rStyle w:val="Platzhaltertext"/>
                  </w:rPr>
                  <w:t>Klicken Sie hier, um ein Datum einzugeben.</w:t>
                </w:r>
              </w:p>
            </w:tc>
          </w:sdtContent>
        </w:sdt>
        <w:sdt>
          <w:sdtPr>
            <w:id w:val="1845204938"/>
            <w:placeholder>
              <w:docPart w:val="8905A3629D6D4D68AFCF3364E8675EE5"/>
            </w:placeholder>
            <w:showingPlcHdr/>
            <w15:color w:val="FF0000"/>
          </w:sdtPr>
          <w:sdtEndPr/>
          <w:sdtContent>
            <w:tc>
              <w:tcPr>
                <w:tcW w:w="2980" w:type="dxa"/>
                <w:vAlign w:val="center"/>
              </w:tcPr>
              <w:p w:rsidR="00CC16F5" w:rsidRDefault="00CB2BC5" w:rsidP="00CD30DC">
                <w:pPr>
                  <w:jc w:val="center"/>
                </w:pPr>
                <w:r w:rsidRPr="00DC56EA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tc>
          <w:tcPr>
            <w:tcW w:w="3102" w:type="dxa"/>
            <w:vAlign w:val="center"/>
          </w:tcPr>
          <w:p w:rsidR="00CD30DC" w:rsidRDefault="00CD30DC" w:rsidP="00CD30DC">
            <w:pPr>
              <w:jc w:val="center"/>
            </w:pPr>
          </w:p>
          <w:p w:rsidR="00CC16F5" w:rsidRDefault="00CD30DC" w:rsidP="00CD30DC">
            <w:pPr>
              <w:jc w:val="center"/>
            </w:pPr>
            <w:r>
              <w:t>……………………………………………</w:t>
            </w:r>
          </w:p>
        </w:tc>
      </w:tr>
    </w:tbl>
    <w:p w:rsidR="001E26EC" w:rsidRPr="00CC16F5" w:rsidRDefault="00CC16F5" w:rsidP="00487A86">
      <w:pPr>
        <w:rPr>
          <w:rFonts w:asciiTheme="minorHAnsi" w:hAnsiTheme="minorHAnsi" w:cstheme="minorHAnsi"/>
          <w:sz w:val="16"/>
          <w:szCs w:val="16"/>
        </w:rPr>
      </w:pPr>
      <w:r w:rsidRPr="00CC16F5">
        <w:rPr>
          <w:rFonts w:asciiTheme="minorHAnsi" w:hAnsiTheme="minorHAnsi" w:cstheme="minorHAnsi"/>
          <w:sz w:val="16"/>
          <w:szCs w:val="16"/>
        </w:rPr>
        <w:t>Förderungsantrag</w:t>
      </w:r>
      <w:r>
        <w:rPr>
          <w:rFonts w:asciiTheme="minorHAnsi" w:hAnsiTheme="minorHAnsi" w:cstheme="minorHAnsi"/>
          <w:sz w:val="16"/>
          <w:szCs w:val="16"/>
        </w:rPr>
        <w:t>1.0</w:t>
      </w:r>
      <w:r w:rsidRPr="00CC16F5">
        <w:rPr>
          <w:rFonts w:asciiTheme="minorHAnsi" w:hAnsiTheme="minorHAnsi" w:cstheme="minorHAnsi"/>
          <w:sz w:val="16"/>
          <w:szCs w:val="16"/>
        </w:rPr>
        <w:t>.dotx</w:t>
      </w:r>
    </w:p>
    <w:sectPr w:rsidR="001E26EC" w:rsidRPr="00CC16F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0IQzeYNSXoHSaDkmCxh/gA1WecvOv6+5Lej1etC/MK8jfbVaXJqNRXVIWxc9KAPRdvWAfSHHzst9/vlUhdnuQ==" w:salt="3rv6/RwkoIXI2avECRBkR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954"/>
    <w:rsid w:val="00094658"/>
    <w:rsid w:val="000B572B"/>
    <w:rsid w:val="000E521F"/>
    <w:rsid w:val="000F2FD3"/>
    <w:rsid w:val="00181DF8"/>
    <w:rsid w:val="001E26EC"/>
    <w:rsid w:val="00240ABF"/>
    <w:rsid w:val="0026721A"/>
    <w:rsid w:val="002778FE"/>
    <w:rsid w:val="002C67E8"/>
    <w:rsid w:val="00321530"/>
    <w:rsid w:val="003531A8"/>
    <w:rsid w:val="003620B7"/>
    <w:rsid w:val="00372448"/>
    <w:rsid w:val="003D1794"/>
    <w:rsid w:val="003F14EE"/>
    <w:rsid w:val="00473798"/>
    <w:rsid w:val="00487A86"/>
    <w:rsid w:val="00492D8C"/>
    <w:rsid w:val="004A2549"/>
    <w:rsid w:val="004A3EAD"/>
    <w:rsid w:val="004A4C75"/>
    <w:rsid w:val="004A634F"/>
    <w:rsid w:val="0052603D"/>
    <w:rsid w:val="0054037B"/>
    <w:rsid w:val="00586D97"/>
    <w:rsid w:val="005905A2"/>
    <w:rsid w:val="005D2C42"/>
    <w:rsid w:val="005F3041"/>
    <w:rsid w:val="00606818"/>
    <w:rsid w:val="006B232E"/>
    <w:rsid w:val="006F41D5"/>
    <w:rsid w:val="00734A8A"/>
    <w:rsid w:val="00752ED9"/>
    <w:rsid w:val="00772E1E"/>
    <w:rsid w:val="007736A4"/>
    <w:rsid w:val="007B1AAC"/>
    <w:rsid w:val="007C3689"/>
    <w:rsid w:val="007D2168"/>
    <w:rsid w:val="007D33F9"/>
    <w:rsid w:val="007D4660"/>
    <w:rsid w:val="007D73D2"/>
    <w:rsid w:val="00836C10"/>
    <w:rsid w:val="00851C5A"/>
    <w:rsid w:val="008A018F"/>
    <w:rsid w:val="008D10AE"/>
    <w:rsid w:val="009133DB"/>
    <w:rsid w:val="009263C6"/>
    <w:rsid w:val="009C0A86"/>
    <w:rsid w:val="009F7406"/>
    <w:rsid w:val="00A43CC8"/>
    <w:rsid w:val="00A502C7"/>
    <w:rsid w:val="00AD08E4"/>
    <w:rsid w:val="00AD4C97"/>
    <w:rsid w:val="00AF688B"/>
    <w:rsid w:val="00B56930"/>
    <w:rsid w:val="00BB3E6E"/>
    <w:rsid w:val="00BC4647"/>
    <w:rsid w:val="00BF3DBD"/>
    <w:rsid w:val="00C02B0E"/>
    <w:rsid w:val="00C06DC5"/>
    <w:rsid w:val="00C114B0"/>
    <w:rsid w:val="00C576FC"/>
    <w:rsid w:val="00C96954"/>
    <w:rsid w:val="00CB2BC5"/>
    <w:rsid w:val="00CC16F5"/>
    <w:rsid w:val="00CD0A52"/>
    <w:rsid w:val="00CD30DC"/>
    <w:rsid w:val="00D505AF"/>
    <w:rsid w:val="00D813DE"/>
    <w:rsid w:val="00DA6F81"/>
    <w:rsid w:val="00DC25A8"/>
    <w:rsid w:val="00E40777"/>
    <w:rsid w:val="00E918EF"/>
    <w:rsid w:val="00EA4C38"/>
    <w:rsid w:val="00EF6FBE"/>
    <w:rsid w:val="00EF7F46"/>
    <w:rsid w:val="00F17352"/>
    <w:rsid w:val="00F33AEA"/>
    <w:rsid w:val="00F74CEB"/>
    <w:rsid w:val="00FB3033"/>
    <w:rsid w:val="00FB3420"/>
    <w:rsid w:val="00FC2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  <w:rsid w:val="00C9695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de-DE" w:bidi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link w:val="TextkrperZchn"/>
    <w:uiPriority w:val="1"/>
    <w:unhideWhenUsed/>
    <w:qFormat/>
    <w:rsid w:val="00C96954"/>
    <w:rPr>
      <w:b/>
      <w:bCs/>
    </w:rPr>
  </w:style>
  <w:style w:type="character" w:customStyle="1" w:styleId="TextkrperZchn">
    <w:name w:val="Textkörper Zchn"/>
    <w:basedOn w:val="Absatz-Standardschriftart"/>
    <w:link w:val="Textkrper"/>
    <w:uiPriority w:val="1"/>
    <w:rsid w:val="00C96954"/>
    <w:rPr>
      <w:rFonts w:ascii="Calibri" w:eastAsia="Calibri" w:hAnsi="Calibri" w:cs="Calibri"/>
      <w:b/>
      <w:bCs/>
      <w:lang w:eastAsia="de-DE" w:bidi="de-DE"/>
    </w:rPr>
  </w:style>
  <w:style w:type="table" w:styleId="Tabellenraster">
    <w:name w:val="Table Grid"/>
    <w:basedOn w:val="NormaleTabelle"/>
    <w:uiPriority w:val="39"/>
    <w:rsid w:val="00C06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6F41D5"/>
    <w:rPr>
      <w:color w:val="808080"/>
    </w:rPr>
  </w:style>
  <w:style w:type="paragraph" w:customStyle="1" w:styleId="Default">
    <w:name w:val="Default"/>
    <w:rsid w:val="001E26E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21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C3A543C423B4400BE382637CCA1015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71D30FB-4020-4E71-A2BA-21009552672F}"/>
      </w:docPartPr>
      <w:docPartBody>
        <w:p w:rsidR="0094516F" w:rsidRDefault="00805DE2" w:rsidP="00805DE2">
          <w:pPr>
            <w:pStyle w:val="2C3A543C423B4400BE382637CCA1015041"/>
          </w:pPr>
          <w:r w:rsidRPr="004A3EAD">
            <w:rPr>
              <w:rStyle w:val="Platzhaltertext"/>
              <w:rFonts w:asciiTheme="minorHAnsi" w:hAnsiTheme="minorHAnsi" w:cstheme="minorHAnsi"/>
            </w:rPr>
            <w:t>Wählen Sie ein Element aus.</w:t>
          </w:r>
        </w:p>
      </w:docPartBody>
    </w:docPart>
    <w:docPart>
      <w:docPartPr>
        <w:name w:val="32606E581DE14BD791A61B0B2F7919E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7E137F-24E4-445B-8F2A-4060F0086343}"/>
      </w:docPartPr>
      <w:docPartBody>
        <w:p w:rsidR="00734675" w:rsidRDefault="00805DE2" w:rsidP="00805DE2">
          <w:pPr>
            <w:pStyle w:val="32606E581DE14BD791A61B0B2F7919EF39"/>
          </w:pPr>
          <w:r w:rsidRPr="004A3EAD">
            <w:rPr>
              <w:rStyle w:val="Platzhaltertext"/>
              <w:rFonts w:asciiTheme="minorHAnsi" w:hAnsiTheme="minorHAnsi" w:cstheme="minorHAnsi"/>
            </w:rPr>
            <w:t>Klicken Sie hier, um Text einzugeben.</w:t>
          </w:r>
        </w:p>
      </w:docPartBody>
    </w:docPart>
    <w:docPart>
      <w:docPartPr>
        <w:name w:val="109D3F9649C54435B40A209589E107F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02C7A1-61A0-4DAD-B262-A0EA28ACA37F}"/>
      </w:docPartPr>
      <w:docPartBody>
        <w:p w:rsidR="00734675" w:rsidRDefault="00805DE2" w:rsidP="00805DE2">
          <w:pPr>
            <w:pStyle w:val="109D3F9649C54435B40A209589E107FC39"/>
          </w:pPr>
          <w:r w:rsidRPr="004A3EAD">
            <w:rPr>
              <w:rStyle w:val="Platzhaltertext"/>
              <w:rFonts w:asciiTheme="minorHAnsi" w:hAnsiTheme="minorHAnsi" w:cstheme="minorHAnsi"/>
            </w:rPr>
            <w:t>Klicken Sie hier, um Text einzugeben.</w:t>
          </w:r>
        </w:p>
      </w:docPartBody>
    </w:docPart>
    <w:docPart>
      <w:docPartPr>
        <w:name w:val="CA2CDC249A594EDB8594C5FD26A870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72F989-00E1-4B3E-A8DE-324C463690B1}"/>
      </w:docPartPr>
      <w:docPartBody>
        <w:p w:rsidR="00734675" w:rsidRDefault="00805DE2" w:rsidP="00805DE2">
          <w:pPr>
            <w:pStyle w:val="CA2CDC249A594EDB8594C5FD26A8707C39"/>
          </w:pPr>
          <w:r w:rsidRPr="004A3EAD">
            <w:rPr>
              <w:rStyle w:val="Platzhaltertext"/>
              <w:rFonts w:asciiTheme="minorHAnsi" w:hAnsiTheme="minorHAnsi" w:cstheme="minorHAnsi"/>
            </w:rPr>
            <w:t>Klicken Sie hier, um Text einzugeben.</w:t>
          </w:r>
        </w:p>
      </w:docPartBody>
    </w:docPart>
    <w:docPart>
      <w:docPartPr>
        <w:name w:val="14406221FC054C8B8842A6510B73E96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40538CF-5C6D-4684-AF9E-94F022235AEE}"/>
      </w:docPartPr>
      <w:docPartBody>
        <w:p w:rsidR="00734675" w:rsidRDefault="00805DE2" w:rsidP="00805DE2">
          <w:pPr>
            <w:pStyle w:val="14406221FC054C8B8842A6510B73E96239"/>
          </w:pPr>
          <w:r w:rsidRPr="004A3EAD">
            <w:rPr>
              <w:rStyle w:val="Platzhaltertext"/>
              <w:rFonts w:asciiTheme="minorHAnsi" w:hAnsiTheme="minorHAnsi" w:cstheme="minorHAnsi"/>
            </w:rPr>
            <w:t>Klicken Sie hier, um Text einzugeben.</w:t>
          </w:r>
        </w:p>
      </w:docPartBody>
    </w:docPart>
    <w:docPart>
      <w:docPartPr>
        <w:name w:val="9F71F5CBEF80466D968C208736EFF6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4BA0897-A7DC-4F8B-8F83-9C4A43011D59}"/>
      </w:docPartPr>
      <w:docPartBody>
        <w:p w:rsidR="00225730" w:rsidRDefault="00805DE2" w:rsidP="00805DE2">
          <w:pPr>
            <w:pStyle w:val="9F71F5CBEF80466D968C208736EFF6EA37"/>
          </w:pPr>
          <w:r w:rsidRPr="006230F9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F2BDE6A8C064AC49DDA56D3026858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07BCEB-F949-4AA5-BF3D-F54570888893}"/>
      </w:docPartPr>
      <w:docPartBody>
        <w:p w:rsidR="00225730" w:rsidRDefault="00805DE2" w:rsidP="00805DE2">
          <w:pPr>
            <w:pStyle w:val="7F2BDE6A8C064AC49DDA56D30268583237"/>
          </w:pPr>
          <w:r w:rsidRPr="006230F9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2E8B6F4008DE4995B12B360647B694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87DE9A-CDEA-4CB2-B36F-E2808FA7DA33}"/>
      </w:docPartPr>
      <w:docPartBody>
        <w:p w:rsidR="00CB2A59" w:rsidRDefault="00805DE2" w:rsidP="00805DE2">
          <w:pPr>
            <w:pStyle w:val="2E8B6F4008DE4995B12B360647B694E035"/>
          </w:pPr>
          <w:r w:rsidRPr="00E1677A">
            <w:rPr>
              <w:rStyle w:val="Platzhaltertext"/>
            </w:rPr>
            <w:t>Wählen Sie ein Element aus.</w:t>
          </w:r>
        </w:p>
      </w:docPartBody>
    </w:docPart>
    <w:docPart>
      <w:docPartPr>
        <w:name w:val="8F345544C21E4A7BBD3361AD9EFFA1C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34EBB6-34D1-49A1-9EC3-85E97B500357}"/>
      </w:docPartPr>
      <w:docPartBody>
        <w:p w:rsidR="00A50A6B" w:rsidRDefault="00805DE2" w:rsidP="00805DE2">
          <w:pPr>
            <w:pStyle w:val="8F345544C21E4A7BBD3361AD9EFFA1C821"/>
          </w:pPr>
          <w:r w:rsidRPr="008A0D6B">
            <w:rPr>
              <w:rStyle w:val="Platzhaltertext"/>
            </w:rPr>
            <w:t>Klicken Sie hier, um ein Datum einzugeben.</w:t>
          </w:r>
        </w:p>
      </w:docPartBody>
    </w:docPart>
    <w:docPart>
      <w:docPartPr>
        <w:name w:val="B94CEC054D214B41A166C3EC5E47B81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4DDFE4-E10E-44E6-92AD-46A7A94916A4}"/>
      </w:docPartPr>
      <w:docPartBody>
        <w:p w:rsidR="004E3D8F" w:rsidRDefault="00805DE2" w:rsidP="00805DE2">
          <w:pPr>
            <w:pStyle w:val="B94CEC054D214B41A166C3EC5E47B81B10"/>
          </w:pPr>
          <w:r w:rsidRPr="008136BF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905A3629D6D4D68AFCF3364E8675EE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2997851-F858-4DD6-ADF2-872B6F5BA6F5}"/>
      </w:docPartPr>
      <w:docPartBody>
        <w:p w:rsidR="00675D0E" w:rsidRDefault="00805DE2" w:rsidP="00805DE2">
          <w:pPr>
            <w:pStyle w:val="8905A3629D6D4D68AFCF3364E8675EE59"/>
          </w:pPr>
          <w:r w:rsidRPr="00DC56E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6C1BFFCF8434415A5EA46E0E98CE9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E5EF994-A36D-4584-93B3-2906F4841536}"/>
      </w:docPartPr>
      <w:docPartBody>
        <w:p w:rsidR="00B93294" w:rsidRDefault="00805DE2" w:rsidP="00805DE2">
          <w:pPr>
            <w:pStyle w:val="D6C1BFFCF8434415A5EA46E0E98CE9558"/>
          </w:pPr>
          <w:r w:rsidRPr="00996357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ED3F8F483EF344EDA7112E5784824D5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7027C5-00C7-480F-B997-022CDF5CC65D}"/>
      </w:docPartPr>
      <w:docPartBody>
        <w:p w:rsidR="00805DE2" w:rsidRDefault="00805DE2" w:rsidP="00805DE2">
          <w:pPr>
            <w:pStyle w:val="ED3F8F483EF344EDA7112E5784824D5F1"/>
          </w:pPr>
          <w:r w:rsidRPr="00CA6D11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D9F65CF8EE34E839712BB7BAC2AB0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AFC97CC-5508-436D-81EF-B9249622D712}"/>
      </w:docPartPr>
      <w:docPartBody>
        <w:p w:rsidR="00000000" w:rsidRDefault="00805DE2" w:rsidP="00805DE2">
          <w:pPr>
            <w:pStyle w:val="BD9F65CF8EE34E839712BB7BAC2AB0A11"/>
          </w:pPr>
          <w:r w:rsidRPr="00465334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E7E7532A73C4B7CABF49600609565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5F1A6C-4CE4-4953-AE2D-ACD2DB84EC80}"/>
      </w:docPartPr>
      <w:docPartBody>
        <w:p w:rsidR="00000000" w:rsidRDefault="00805DE2" w:rsidP="00805DE2">
          <w:pPr>
            <w:pStyle w:val="1E7E7532A73C4B7CABF49600609565E11"/>
          </w:pPr>
          <w:r w:rsidRPr="00465334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C946125C11241E783EFA695CDD9BD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979037C-C728-4F8D-B999-15C953152237}"/>
      </w:docPartPr>
      <w:docPartBody>
        <w:p w:rsidR="00000000" w:rsidRDefault="00805DE2" w:rsidP="00805DE2">
          <w:pPr>
            <w:pStyle w:val="BC946125C11241E783EFA695CDD9BD011"/>
          </w:pPr>
          <w:r w:rsidRPr="00465334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6A46D9A720E449F1B7B786FEEDB8E0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39841D-A465-4C76-958F-88C07D746B15}"/>
      </w:docPartPr>
      <w:docPartBody>
        <w:p w:rsidR="00000000" w:rsidRDefault="00805DE2" w:rsidP="00805DE2">
          <w:pPr>
            <w:pStyle w:val="6A46D9A720E449F1B7B786FEEDB8E0CD1"/>
          </w:pPr>
          <w:r w:rsidRPr="00465334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DEE"/>
    <w:rsid w:val="000045F4"/>
    <w:rsid w:val="00015E47"/>
    <w:rsid w:val="00046F73"/>
    <w:rsid w:val="0004769B"/>
    <w:rsid w:val="000634C6"/>
    <w:rsid w:val="000738F8"/>
    <w:rsid w:val="00074047"/>
    <w:rsid w:val="00074091"/>
    <w:rsid w:val="000C05DB"/>
    <w:rsid w:val="000C0B11"/>
    <w:rsid w:val="000C3AEF"/>
    <w:rsid w:val="000F2EC8"/>
    <w:rsid w:val="001056AF"/>
    <w:rsid w:val="001201BC"/>
    <w:rsid w:val="00120439"/>
    <w:rsid w:val="001558A7"/>
    <w:rsid w:val="0017160D"/>
    <w:rsid w:val="001C7125"/>
    <w:rsid w:val="00225730"/>
    <w:rsid w:val="0029113C"/>
    <w:rsid w:val="00292B18"/>
    <w:rsid w:val="002D7DE7"/>
    <w:rsid w:val="003047E2"/>
    <w:rsid w:val="00306E56"/>
    <w:rsid w:val="00315B6E"/>
    <w:rsid w:val="00384BED"/>
    <w:rsid w:val="003C42C2"/>
    <w:rsid w:val="003C5785"/>
    <w:rsid w:val="00402B23"/>
    <w:rsid w:val="004334E4"/>
    <w:rsid w:val="004A6112"/>
    <w:rsid w:val="004E3889"/>
    <w:rsid w:val="004E3D8F"/>
    <w:rsid w:val="0050163B"/>
    <w:rsid w:val="005131AE"/>
    <w:rsid w:val="00545DC0"/>
    <w:rsid w:val="00584B35"/>
    <w:rsid w:val="005905E8"/>
    <w:rsid w:val="0059129D"/>
    <w:rsid w:val="005F3DEE"/>
    <w:rsid w:val="00607B76"/>
    <w:rsid w:val="00672DB7"/>
    <w:rsid w:val="00675D0E"/>
    <w:rsid w:val="006E7698"/>
    <w:rsid w:val="006F7E2B"/>
    <w:rsid w:val="00734675"/>
    <w:rsid w:val="00745D4D"/>
    <w:rsid w:val="007622B0"/>
    <w:rsid w:val="0077020C"/>
    <w:rsid w:val="007D4164"/>
    <w:rsid w:val="007E5D6F"/>
    <w:rsid w:val="00805DE2"/>
    <w:rsid w:val="00811C6C"/>
    <w:rsid w:val="00811DB4"/>
    <w:rsid w:val="008423BA"/>
    <w:rsid w:val="008730FA"/>
    <w:rsid w:val="0090154A"/>
    <w:rsid w:val="0094516F"/>
    <w:rsid w:val="00960D3D"/>
    <w:rsid w:val="009735BB"/>
    <w:rsid w:val="00985650"/>
    <w:rsid w:val="009B32B0"/>
    <w:rsid w:val="009B52BD"/>
    <w:rsid w:val="009C139B"/>
    <w:rsid w:val="00A347D9"/>
    <w:rsid w:val="00A50A6B"/>
    <w:rsid w:val="00A546B9"/>
    <w:rsid w:val="00AF2A2F"/>
    <w:rsid w:val="00B224D1"/>
    <w:rsid w:val="00B300B3"/>
    <w:rsid w:val="00B35957"/>
    <w:rsid w:val="00B64AB3"/>
    <w:rsid w:val="00B75250"/>
    <w:rsid w:val="00B93175"/>
    <w:rsid w:val="00B93294"/>
    <w:rsid w:val="00BA6642"/>
    <w:rsid w:val="00BF2F8B"/>
    <w:rsid w:val="00C25FD4"/>
    <w:rsid w:val="00C3453F"/>
    <w:rsid w:val="00C4486C"/>
    <w:rsid w:val="00C67F7A"/>
    <w:rsid w:val="00CA322B"/>
    <w:rsid w:val="00CB2A59"/>
    <w:rsid w:val="00CE3304"/>
    <w:rsid w:val="00D0021C"/>
    <w:rsid w:val="00D22FF9"/>
    <w:rsid w:val="00D3073B"/>
    <w:rsid w:val="00D51BE2"/>
    <w:rsid w:val="00DC0E14"/>
    <w:rsid w:val="00DF22A3"/>
    <w:rsid w:val="00E04C79"/>
    <w:rsid w:val="00E101A1"/>
    <w:rsid w:val="00E10980"/>
    <w:rsid w:val="00E127F6"/>
    <w:rsid w:val="00E34CAD"/>
    <w:rsid w:val="00E92844"/>
    <w:rsid w:val="00ED1226"/>
    <w:rsid w:val="00F07100"/>
    <w:rsid w:val="00F244EC"/>
    <w:rsid w:val="00F35B0B"/>
    <w:rsid w:val="00F36C62"/>
    <w:rsid w:val="00F81AA3"/>
    <w:rsid w:val="00F84116"/>
    <w:rsid w:val="00F91166"/>
    <w:rsid w:val="00FA30E8"/>
    <w:rsid w:val="00FD6FCC"/>
    <w:rsid w:val="00FE1573"/>
    <w:rsid w:val="00FF5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F3DEE"/>
    <w:rPr>
      <w:rFonts w:cs="Times New Roman"/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805DE2"/>
    <w:rPr>
      <w:color w:val="808080"/>
    </w:rPr>
  </w:style>
  <w:style w:type="paragraph" w:customStyle="1" w:styleId="AF21470E1D814E779A92BB7CA3D4A1B0">
    <w:name w:val="AF21470E1D814E779A92BB7CA3D4A1B0"/>
    <w:rsid w:val="00B35957"/>
  </w:style>
  <w:style w:type="paragraph" w:customStyle="1" w:styleId="CE54B26B59A64915A93E369FC6DB7CC4">
    <w:name w:val="CE54B26B59A64915A93E369FC6DB7CC4"/>
    <w:rsid w:val="00B35957"/>
  </w:style>
  <w:style w:type="paragraph" w:customStyle="1" w:styleId="794A686A3000464AAC0FD5EC21CD2BBC">
    <w:name w:val="794A686A3000464AAC0FD5EC21CD2BBC"/>
    <w:rsid w:val="000C3AE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1">
    <w:name w:val="794A686A3000464AAC0FD5EC21CD2BBC1"/>
    <w:rsid w:val="006F7E2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2">
    <w:name w:val="794A686A3000464AAC0FD5EC21CD2BBC2"/>
    <w:rsid w:val="006F7E2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3">
    <w:name w:val="794A686A3000464AAC0FD5EC21CD2BBC3"/>
    <w:rsid w:val="008730F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">
    <w:name w:val="0B86F68CA021405CA17537538465C982"/>
    <w:rsid w:val="008730F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7D7D712204745F49A08F0CFDF7B8C8C">
    <w:name w:val="07D7D712204745F49A08F0CFDF7B8C8C"/>
    <w:rsid w:val="008730F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">
    <w:name w:val="25949ADC2DE2488B9F8D16F69D23DA17"/>
    <w:rsid w:val="008730F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4">
    <w:name w:val="794A686A3000464AAC0FD5EC21CD2BBC4"/>
    <w:rsid w:val="008730F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1">
    <w:name w:val="0B86F68CA021405CA17537538465C9821"/>
    <w:rsid w:val="008730F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">
    <w:name w:val="4CE933A147AD4F7B8CE2540EC38EE62D"/>
    <w:rsid w:val="008730F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1">
    <w:name w:val="25949ADC2DE2488B9F8D16F69D23DA171"/>
    <w:rsid w:val="008730F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5">
    <w:name w:val="794A686A3000464AAC0FD5EC21CD2BBC5"/>
    <w:rsid w:val="008730F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2">
    <w:name w:val="0B86F68CA021405CA17537538465C9822"/>
    <w:rsid w:val="008730F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1">
    <w:name w:val="4CE933A147AD4F7B8CE2540EC38EE62D1"/>
    <w:rsid w:val="008730F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2">
    <w:name w:val="25949ADC2DE2488B9F8D16F69D23DA172"/>
    <w:rsid w:val="008730F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6">
    <w:name w:val="794A686A3000464AAC0FD5EC21CD2BBC6"/>
    <w:rsid w:val="00D51BE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3">
    <w:name w:val="0B86F68CA021405CA17537538465C9823"/>
    <w:rsid w:val="00D51BE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2">
    <w:name w:val="4CE933A147AD4F7B8CE2540EC38EE62D2"/>
    <w:rsid w:val="00D51BE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89C5B1884C644D587B7F491347B1F1A">
    <w:name w:val="489C5B1884C644D587B7F491347B1F1A"/>
    <w:rsid w:val="00D51BE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3">
    <w:name w:val="25949ADC2DE2488B9F8D16F69D23DA173"/>
    <w:rsid w:val="00D51BE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7">
    <w:name w:val="794A686A3000464AAC0FD5EC21CD2BBC7"/>
    <w:rsid w:val="00BA664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4">
    <w:name w:val="0B86F68CA021405CA17537538465C9824"/>
    <w:rsid w:val="00BA664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3">
    <w:name w:val="4CE933A147AD4F7B8CE2540EC38EE62D3"/>
    <w:rsid w:val="00BA664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">
    <w:name w:val="2C3A543C423B4400BE382637CCA10150"/>
    <w:rsid w:val="00BA664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4">
    <w:name w:val="25949ADC2DE2488B9F8D16F69D23DA174"/>
    <w:rsid w:val="00BA664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8">
    <w:name w:val="794A686A3000464AAC0FD5EC21CD2BBC8"/>
    <w:rsid w:val="00D0021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5">
    <w:name w:val="0B86F68CA021405CA17537538465C9825"/>
    <w:rsid w:val="00D0021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4">
    <w:name w:val="4CE933A147AD4F7B8CE2540EC38EE62D4"/>
    <w:rsid w:val="00D0021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1">
    <w:name w:val="2C3A543C423B4400BE382637CCA101501"/>
    <w:rsid w:val="00D0021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AE49A745EFFF46C889213D37ADDA2B7A">
    <w:name w:val="AE49A745EFFF46C889213D37ADDA2B7A"/>
    <w:rsid w:val="00D0021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5">
    <w:name w:val="25949ADC2DE2488B9F8D16F69D23DA175"/>
    <w:rsid w:val="00D0021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9">
    <w:name w:val="794A686A3000464AAC0FD5EC21CD2BBC9"/>
    <w:rsid w:val="00A347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6">
    <w:name w:val="0B86F68CA021405CA17537538465C9826"/>
    <w:rsid w:val="00A347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5">
    <w:name w:val="4CE933A147AD4F7B8CE2540EC38EE62D5"/>
    <w:rsid w:val="00A347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2">
    <w:name w:val="2C3A543C423B4400BE382637CCA101502"/>
    <w:rsid w:val="00A347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AE49A745EFFF46C889213D37ADDA2B7A1">
    <w:name w:val="AE49A745EFFF46C889213D37ADDA2B7A1"/>
    <w:rsid w:val="00A347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E5AB760D719343EB9DA41CCCE73CBE92">
    <w:name w:val="E5AB760D719343EB9DA41CCCE73CBE92"/>
    <w:rsid w:val="00A347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6">
    <w:name w:val="25949ADC2DE2488B9F8D16F69D23DA176"/>
    <w:rsid w:val="00A347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7A8D582F34F4169A2D30B9854FB9783">
    <w:name w:val="27A8D582F34F4169A2D30B9854FB9783"/>
    <w:rsid w:val="00A347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7C9866998044B7C9D049BC280AB00BB">
    <w:name w:val="C7C9866998044B7C9D049BC280AB00BB"/>
    <w:rsid w:val="00A347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">
    <w:name w:val="32606E581DE14BD791A61B0B2F7919EF"/>
    <w:rsid w:val="00A347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">
    <w:name w:val="109D3F9649C54435B40A209589E107FC"/>
    <w:rsid w:val="00A347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">
    <w:name w:val="CA2CDC249A594EDB8594C5FD26A8707C"/>
    <w:rsid w:val="00A347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">
    <w:name w:val="14406221FC054C8B8842A6510B73E962"/>
    <w:rsid w:val="00A347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CA387BB95CA416299F30DFF56D54188">
    <w:name w:val="0CA387BB95CA416299F30DFF56D54188"/>
    <w:rsid w:val="00A347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10">
    <w:name w:val="794A686A3000464AAC0FD5EC21CD2BBC10"/>
    <w:rsid w:val="000045F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7">
    <w:name w:val="0B86F68CA021405CA17537538465C9827"/>
    <w:rsid w:val="000045F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6">
    <w:name w:val="4CE933A147AD4F7B8CE2540EC38EE62D6"/>
    <w:rsid w:val="000045F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658B64F08422414FB9A1AB20F56BF995">
    <w:name w:val="658B64F08422414FB9A1AB20F56BF995"/>
    <w:rsid w:val="000045F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3">
    <w:name w:val="2C3A543C423B4400BE382637CCA101503"/>
    <w:rsid w:val="000045F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AE49A745EFFF46C889213D37ADDA2B7A2">
    <w:name w:val="AE49A745EFFF46C889213D37ADDA2B7A2"/>
    <w:rsid w:val="000045F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E5AB760D719343EB9DA41CCCE73CBE921">
    <w:name w:val="E5AB760D719343EB9DA41CCCE73CBE921"/>
    <w:rsid w:val="000045F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7">
    <w:name w:val="25949ADC2DE2488B9F8D16F69D23DA177"/>
    <w:rsid w:val="000045F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7A8D582F34F4169A2D30B9854FB97831">
    <w:name w:val="27A8D582F34F4169A2D30B9854FB97831"/>
    <w:rsid w:val="000045F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7C9866998044B7C9D049BC280AB00BB1">
    <w:name w:val="C7C9866998044B7C9D049BC280AB00BB1"/>
    <w:rsid w:val="000045F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1">
    <w:name w:val="32606E581DE14BD791A61B0B2F7919EF1"/>
    <w:rsid w:val="000045F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1">
    <w:name w:val="109D3F9649C54435B40A209589E107FC1"/>
    <w:rsid w:val="000045F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1">
    <w:name w:val="CA2CDC249A594EDB8594C5FD26A8707C1"/>
    <w:rsid w:val="000045F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1">
    <w:name w:val="14406221FC054C8B8842A6510B73E9621"/>
    <w:rsid w:val="000045F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11">
    <w:name w:val="794A686A3000464AAC0FD5EC21CD2BBC11"/>
    <w:rsid w:val="00DC0E1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8">
    <w:name w:val="0B86F68CA021405CA17537538465C9828"/>
    <w:rsid w:val="00DC0E1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7">
    <w:name w:val="4CE933A147AD4F7B8CE2540EC38EE62D7"/>
    <w:rsid w:val="00DC0E1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658B64F08422414FB9A1AB20F56BF9951">
    <w:name w:val="658B64F08422414FB9A1AB20F56BF9951"/>
    <w:rsid w:val="00DC0E1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4">
    <w:name w:val="2C3A543C423B4400BE382637CCA101504"/>
    <w:rsid w:val="00DC0E1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AE49A745EFFF46C889213D37ADDA2B7A3">
    <w:name w:val="AE49A745EFFF46C889213D37ADDA2B7A3"/>
    <w:rsid w:val="00DC0E1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E5AB760D719343EB9DA41CCCE73CBE922">
    <w:name w:val="E5AB760D719343EB9DA41CCCE73CBE922"/>
    <w:rsid w:val="00DC0E1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8">
    <w:name w:val="25949ADC2DE2488B9F8D16F69D23DA178"/>
    <w:rsid w:val="00DC0E1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">
    <w:name w:val="9F71F5CBEF80466D968C208736EFF6EA"/>
    <w:rsid w:val="00DC0E1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">
    <w:name w:val="7F2BDE6A8C064AC49DDA56D302685832"/>
    <w:rsid w:val="00DC0E1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2">
    <w:name w:val="32606E581DE14BD791A61B0B2F7919EF2"/>
    <w:rsid w:val="00DC0E1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2">
    <w:name w:val="109D3F9649C54435B40A209589E107FC2"/>
    <w:rsid w:val="00DC0E1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2">
    <w:name w:val="CA2CDC249A594EDB8594C5FD26A8707C2"/>
    <w:rsid w:val="00DC0E1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2">
    <w:name w:val="14406221FC054C8B8842A6510B73E9622"/>
    <w:rsid w:val="00DC0E1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12">
    <w:name w:val="794A686A3000464AAC0FD5EC21CD2BBC12"/>
    <w:rsid w:val="0017160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9">
    <w:name w:val="0B86F68CA021405CA17537538465C9829"/>
    <w:rsid w:val="0017160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8">
    <w:name w:val="4CE933A147AD4F7B8CE2540EC38EE62D8"/>
    <w:rsid w:val="0017160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658B64F08422414FB9A1AB20F56BF9952">
    <w:name w:val="658B64F08422414FB9A1AB20F56BF9952"/>
    <w:rsid w:val="0017160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5">
    <w:name w:val="2C3A543C423B4400BE382637CCA101505"/>
    <w:rsid w:val="0017160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AE49A745EFFF46C889213D37ADDA2B7A4">
    <w:name w:val="AE49A745EFFF46C889213D37ADDA2B7A4"/>
    <w:rsid w:val="0017160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E5AB760D719343EB9DA41CCCE73CBE923">
    <w:name w:val="E5AB760D719343EB9DA41CCCE73CBE923"/>
    <w:rsid w:val="0017160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9">
    <w:name w:val="25949ADC2DE2488B9F8D16F69D23DA179"/>
    <w:rsid w:val="0017160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1">
    <w:name w:val="9F71F5CBEF80466D968C208736EFF6EA1"/>
    <w:rsid w:val="0017160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1">
    <w:name w:val="7F2BDE6A8C064AC49DDA56D3026858321"/>
    <w:rsid w:val="0017160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3">
    <w:name w:val="32606E581DE14BD791A61B0B2F7919EF3"/>
    <w:rsid w:val="0017160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3">
    <w:name w:val="109D3F9649C54435B40A209589E107FC3"/>
    <w:rsid w:val="0017160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3">
    <w:name w:val="CA2CDC249A594EDB8594C5FD26A8707C3"/>
    <w:rsid w:val="0017160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3">
    <w:name w:val="14406221FC054C8B8842A6510B73E9623"/>
    <w:rsid w:val="0017160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13">
    <w:name w:val="794A686A3000464AAC0FD5EC21CD2BBC13"/>
    <w:rsid w:val="000F2EC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10">
    <w:name w:val="0B86F68CA021405CA17537538465C98210"/>
    <w:rsid w:val="000F2EC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9">
    <w:name w:val="4CE933A147AD4F7B8CE2540EC38EE62D9"/>
    <w:rsid w:val="000F2EC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658B64F08422414FB9A1AB20F56BF9953">
    <w:name w:val="658B64F08422414FB9A1AB20F56BF9953"/>
    <w:rsid w:val="000F2EC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6">
    <w:name w:val="2C3A543C423B4400BE382637CCA101506"/>
    <w:rsid w:val="000F2EC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">
    <w:name w:val="2E8B6F4008DE4995B12B360647B694E0"/>
    <w:rsid w:val="000F2EC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E5AB760D719343EB9DA41CCCE73CBE924">
    <w:name w:val="E5AB760D719343EB9DA41CCCE73CBE924"/>
    <w:rsid w:val="000F2EC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10">
    <w:name w:val="25949ADC2DE2488B9F8D16F69D23DA1710"/>
    <w:rsid w:val="000F2EC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2">
    <w:name w:val="9F71F5CBEF80466D968C208736EFF6EA2"/>
    <w:rsid w:val="000F2EC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2">
    <w:name w:val="7F2BDE6A8C064AC49DDA56D3026858322"/>
    <w:rsid w:val="000F2EC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4">
    <w:name w:val="32606E581DE14BD791A61B0B2F7919EF4"/>
    <w:rsid w:val="000F2EC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4">
    <w:name w:val="109D3F9649C54435B40A209589E107FC4"/>
    <w:rsid w:val="000F2EC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4">
    <w:name w:val="CA2CDC249A594EDB8594C5FD26A8707C4"/>
    <w:rsid w:val="000F2EC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4">
    <w:name w:val="14406221FC054C8B8842A6510B73E9624"/>
    <w:rsid w:val="000F2EC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14">
    <w:name w:val="794A686A3000464AAC0FD5EC21CD2BBC14"/>
    <w:rsid w:val="00CB2A5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11">
    <w:name w:val="0B86F68CA021405CA17537538465C98211"/>
    <w:rsid w:val="00CB2A5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10">
    <w:name w:val="4CE933A147AD4F7B8CE2540EC38EE62D10"/>
    <w:rsid w:val="00CB2A5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658B64F08422414FB9A1AB20F56BF9954">
    <w:name w:val="658B64F08422414FB9A1AB20F56BF9954"/>
    <w:rsid w:val="00CB2A5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7">
    <w:name w:val="2C3A543C423B4400BE382637CCA101507"/>
    <w:rsid w:val="00CB2A5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1">
    <w:name w:val="2E8B6F4008DE4995B12B360647B694E01"/>
    <w:rsid w:val="00CB2A5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E5AB760D719343EB9DA41CCCE73CBE925">
    <w:name w:val="E5AB760D719343EB9DA41CCCE73CBE925"/>
    <w:rsid w:val="00CB2A5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11">
    <w:name w:val="25949ADC2DE2488B9F8D16F69D23DA1711"/>
    <w:rsid w:val="00CB2A5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3">
    <w:name w:val="9F71F5CBEF80466D968C208736EFF6EA3"/>
    <w:rsid w:val="00CB2A5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3">
    <w:name w:val="7F2BDE6A8C064AC49DDA56D3026858323"/>
    <w:rsid w:val="00CB2A5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5">
    <w:name w:val="32606E581DE14BD791A61B0B2F7919EF5"/>
    <w:rsid w:val="00CB2A5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5">
    <w:name w:val="109D3F9649C54435B40A209589E107FC5"/>
    <w:rsid w:val="00CB2A5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5">
    <w:name w:val="CA2CDC249A594EDB8594C5FD26A8707C5"/>
    <w:rsid w:val="00CB2A5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5">
    <w:name w:val="14406221FC054C8B8842A6510B73E9625"/>
    <w:rsid w:val="00CB2A5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15">
    <w:name w:val="794A686A3000464AAC0FD5EC21CD2BBC15"/>
    <w:rsid w:val="00C25FD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12">
    <w:name w:val="0B86F68CA021405CA17537538465C98212"/>
    <w:rsid w:val="00C25FD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11">
    <w:name w:val="4CE933A147AD4F7B8CE2540EC38EE62D11"/>
    <w:rsid w:val="00C25FD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658B64F08422414FB9A1AB20F56BF9955">
    <w:name w:val="658B64F08422414FB9A1AB20F56BF9955"/>
    <w:rsid w:val="00C25FD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8">
    <w:name w:val="2C3A543C423B4400BE382637CCA101508"/>
    <w:rsid w:val="00C25FD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2">
    <w:name w:val="2E8B6F4008DE4995B12B360647B694E02"/>
    <w:rsid w:val="00C25FD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E5AB760D719343EB9DA41CCCE73CBE926">
    <w:name w:val="E5AB760D719343EB9DA41CCCE73CBE926"/>
    <w:rsid w:val="00C25FD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12">
    <w:name w:val="25949ADC2DE2488B9F8D16F69D23DA1712"/>
    <w:rsid w:val="00C25FD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4">
    <w:name w:val="9F71F5CBEF80466D968C208736EFF6EA4"/>
    <w:rsid w:val="00C25FD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4">
    <w:name w:val="7F2BDE6A8C064AC49DDA56D3026858324"/>
    <w:rsid w:val="00C25FD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6">
    <w:name w:val="32606E581DE14BD791A61B0B2F7919EF6"/>
    <w:rsid w:val="00C25FD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6">
    <w:name w:val="109D3F9649C54435B40A209589E107FC6"/>
    <w:rsid w:val="00C25FD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6">
    <w:name w:val="CA2CDC249A594EDB8594C5FD26A8707C6"/>
    <w:rsid w:val="00C25FD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6">
    <w:name w:val="14406221FC054C8B8842A6510B73E9626"/>
    <w:rsid w:val="00C25FD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16">
    <w:name w:val="794A686A3000464AAC0FD5EC21CD2BBC16"/>
    <w:rsid w:val="000C0B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13">
    <w:name w:val="0B86F68CA021405CA17537538465C98213"/>
    <w:rsid w:val="000C0B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12">
    <w:name w:val="4CE933A147AD4F7B8CE2540EC38EE62D12"/>
    <w:rsid w:val="000C0B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">
    <w:name w:val="38B2F105298B46B292BE739796141B30"/>
    <w:rsid w:val="000C0B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9">
    <w:name w:val="2C3A543C423B4400BE382637CCA101509"/>
    <w:rsid w:val="000C0B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3">
    <w:name w:val="2E8B6F4008DE4995B12B360647B694E03"/>
    <w:rsid w:val="000C0B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E5AB760D719343EB9DA41CCCE73CBE927">
    <w:name w:val="E5AB760D719343EB9DA41CCCE73CBE927"/>
    <w:rsid w:val="000C0B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13">
    <w:name w:val="25949ADC2DE2488B9F8D16F69D23DA1713"/>
    <w:rsid w:val="000C0B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5">
    <w:name w:val="9F71F5CBEF80466D968C208736EFF6EA5"/>
    <w:rsid w:val="000C0B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5">
    <w:name w:val="7F2BDE6A8C064AC49DDA56D3026858325"/>
    <w:rsid w:val="000C0B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7">
    <w:name w:val="32606E581DE14BD791A61B0B2F7919EF7"/>
    <w:rsid w:val="000C0B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7">
    <w:name w:val="109D3F9649C54435B40A209589E107FC7"/>
    <w:rsid w:val="000C0B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7">
    <w:name w:val="CA2CDC249A594EDB8594C5FD26A8707C7"/>
    <w:rsid w:val="000C0B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7">
    <w:name w:val="14406221FC054C8B8842A6510B73E9627"/>
    <w:rsid w:val="000C0B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17">
    <w:name w:val="794A686A3000464AAC0FD5EC21CD2BBC17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14">
    <w:name w:val="0B86F68CA021405CA17537538465C98214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13">
    <w:name w:val="4CE933A147AD4F7B8CE2540EC38EE62D13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1">
    <w:name w:val="38B2F105298B46B292BE739796141B301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10">
    <w:name w:val="2C3A543C423B4400BE382637CCA1015010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4">
    <w:name w:val="2E8B6F4008DE4995B12B360647B694E04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E5AB760D719343EB9DA41CCCE73CBE928">
    <w:name w:val="E5AB760D719343EB9DA41CCCE73CBE928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14">
    <w:name w:val="25949ADC2DE2488B9F8D16F69D23DA1714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6">
    <w:name w:val="9F71F5CBEF80466D968C208736EFF6EA6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6">
    <w:name w:val="7F2BDE6A8C064AC49DDA56D3026858326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8">
    <w:name w:val="32606E581DE14BD791A61B0B2F7919EF8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8">
    <w:name w:val="109D3F9649C54435B40A209589E107FC8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8">
    <w:name w:val="CA2CDC249A594EDB8594C5FD26A8707C8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8">
    <w:name w:val="14406221FC054C8B8842A6510B73E9628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18">
    <w:name w:val="794A686A3000464AAC0FD5EC21CD2BBC18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15">
    <w:name w:val="0B86F68CA021405CA17537538465C98215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14">
    <w:name w:val="4CE933A147AD4F7B8CE2540EC38EE62D14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2">
    <w:name w:val="38B2F105298B46B292BE739796141B302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11">
    <w:name w:val="2C3A543C423B4400BE382637CCA1015011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5">
    <w:name w:val="2E8B6F4008DE4995B12B360647B694E05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E5AB760D719343EB9DA41CCCE73CBE929">
    <w:name w:val="E5AB760D719343EB9DA41CCCE73CBE929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15">
    <w:name w:val="25949ADC2DE2488B9F8D16F69D23DA1715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7">
    <w:name w:val="9F71F5CBEF80466D968C208736EFF6EA7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7">
    <w:name w:val="7F2BDE6A8C064AC49DDA56D3026858327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9">
    <w:name w:val="32606E581DE14BD791A61B0B2F7919EF9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9">
    <w:name w:val="109D3F9649C54435B40A209589E107FC9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9">
    <w:name w:val="CA2CDC249A594EDB8594C5FD26A8707C9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9">
    <w:name w:val="14406221FC054C8B8842A6510B73E9629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D62A917E9E94A22A90C2EDFDD4AD614">
    <w:name w:val="1D62A917E9E94A22A90C2EDFDD4AD614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69AC7DB566654145AED85E196734B4F8">
    <w:name w:val="69AC7DB566654145AED85E196734B4F8"/>
    <w:rsid w:val="00C67F7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19">
    <w:name w:val="794A686A3000464AAC0FD5EC21CD2BBC19"/>
    <w:rsid w:val="005016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16">
    <w:name w:val="0B86F68CA021405CA17537538465C98216"/>
    <w:rsid w:val="005016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15">
    <w:name w:val="4CE933A147AD4F7B8CE2540EC38EE62D15"/>
    <w:rsid w:val="005016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3">
    <w:name w:val="38B2F105298B46B292BE739796141B303"/>
    <w:rsid w:val="005016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12">
    <w:name w:val="2C3A543C423B4400BE382637CCA1015012"/>
    <w:rsid w:val="005016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6">
    <w:name w:val="2E8B6F4008DE4995B12B360647B694E06"/>
    <w:rsid w:val="005016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E5AB760D719343EB9DA41CCCE73CBE9210">
    <w:name w:val="E5AB760D719343EB9DA41CCCE73CBE9210"/>
    <w:rsid w:val="005016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16">
    <w:name w:val="25949ADC2DE2488B9F8D16F69D23DA1716"/>
    <w:rsid w:val="005016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8">
    <w:name w:val="9F71F5CBEF80466D968C208736EFF6EA8"/>
    <w:rsid w:val="005016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8">
    <w:name w:val="7F2BDE6A8C064AC49DDA56D3026858328"/>
    <w:rsid w:val="005016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10">
    <w:name w:val="32606E581DE14BD791A61B0B2F7919EF10"/>
    <w:rsid w:val="005016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10">
    <w:name w:val="109D3F9649C54435B40A209589E107FC10"/>
    <w:rsid w:val="005016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10">
    <w:name w:val="CA2CDC249A594EDB8594C5FD26A8707C10"/>
    <w:rsid w:val="005016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10">
    <w:name w:val="14406221FC054C8B8842A6510B73E96210"/>
    <w:rsid w:val="005016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D62A917E9E94A22A90C2EDFDD4AD6141">
    <w:name w:val="1D62A917E9E94A22A90C2EDFDD4AD6141"/>
    <w:rsid w:val="005016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69AC7DB566654145AED85E196734B4F81">
    <w:name w:val="69AC7DB566654145AED85E196734B4F81"/>
    <w:rsid w:val="005016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20">
    <w:name w:val="794A686A3000464AAC0FD5EC21CD2BBC20"/>
    <w:rsid w:val="00FE157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17">
    <w:name w:val="0B86F68CA021405CA17537538465C98217"/>
    <w:rsid w:val="00FE157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16">
    <w:name w:val="4CE933A147AD4F7B8CE2540EC38EE62D16"/>
    <w:rsid w:val="00FE157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4">
    <w:name w:val="38B2F105298B46B292BE739796141B304"/>
    <w:rsid w:val="00FE157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13">
    <w:name w:val="2C3A543C423B4400BE382637CCA1015013"/>
    <w:rsid w:val="00FE157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7">
    <w:name w:val="2E8B6F4008DE4995B12B360647B694E07"/>
    <w:rsid w:val="00FE157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E5AB760D719343EB9DA41CCCE73CBE9211">
    <w:name w:val="E5AB760D719343EB9DA41CCCE73CBE9211"/>
    <w:rsid w:val="00FE157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17">
    <w:name w:val="25949ADC2DE2488B9F8D16F69D23DA1717"/>
    <w:rsid w:val="00FE157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9">
    <w:name w:val="9F71F5CBEF80466D968C208736EFF6EA9"/>
    <w:rsid w:val="00FE157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9">
    <w:name w:val="7F2BDE6A8C064AC49DDA56D3026858329"/>
    <w:rsid w:val="00FE157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11">
    <w:name w:val="32606E581DE14BD791A61B0B2F7919EF11"/>
    <w:rsid w:val="00FE157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11">
    <w:name w:val="109D3F9649C54435B40A209589E107FC11"/>
    <w:rsid w:val="00FE157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11">
    <w:name w:val="CA2CDC249A594EDB8594C5FD26A8707C11"/>
    <w:rsid w:val="00FE157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11">
    <w:name w:val="14406221FC054C8B8842A6510B73E96211"/>
    <w:rsid w:val="00FE157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D62A917E9E94A22A90C2EDFDD4AD6142">
    <w:name w:val="1D62A917E9E94A22A90C2EDFDD4AD6142"/>
    <w:rsid w:val="00FE157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69AC7DB566654145AED85E196734B4F82">
    <w:name w:val="69AC7DB566654145AED85E196734B4F82"/>
    <w:rsid w:val="00FE157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21">
    <w:name w:val="794A686A3000464AAC0FD5EC21CD2BBC21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18">
    <w:name w:val="0B86F68CA021405CA17537538465C98218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17">
    <w:name w:val="4CE933A147AD4F7B8CE2540EC38EE62D17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5">
    <w:name w:val="38B2F105298B46B292BE739796141B305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14">
    <w:name w:val="2C3A543C423B4400BE382637CCA1015014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8">
    <w:name w:val="2E8B6F4008DE4995B12B360647B694E08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E5AB760D719343EB9DA41CCCE73CBE9212">
    <w:name w:val="E5AB760D719343EB9DA41CCCE73CBE9212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18">
    <w:name w:val="25949ADC2DE2488B9F8D16F69D23DA1718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10">
    <w:name w:val="9F71F5CBEF80466D968C208736EFF6EA10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10">
    <w:name w:val="7F2BDE6A8C064AC49DDA56D30268583210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12">
    <w:name w:val="32606E581DE14BD791A61B0B2F7919EF12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12">
    <w:name w:val="109D3F9649C54435B40A209589E107FC12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12">
    <w:name w:val="CA2CDC249A594EDB8594C5FD26A8707C12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12">
    <w:name w:val="14406221FC054C8B8842A6510B73E96212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D62A917E9E94A22A90C2EDFDD4AD6143">
    <w:name w:val="1D62A917E9E94A22A90C2EDFDD4AD6143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69AC7DB566654145AED85E196734B4F83">
    <w:name w:val="69AC7DB566654145AED85E196734B4F83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22">
    <w:name w:val="794A686A3000464AAC0FD5EC21CD2BBC22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19">
    <w:name w:val="0B86F68CA021405CA17537538465C98219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18">
    <w:name w:val="4CE933A147AD4F7B8CE2540EC38EE62D18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6">
    <w:name w:val="38B2F105298B46B292BE739796141B306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15">
    <w:name w:val="2C3A543C423B4400BE382637CCA1015015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9">
    <w:name w:val="2E8B6F4008DE4995B12B360647B694E09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E5AB760D719343EB9DA41CCCE73CBE9213">
    <w:name w:val="E5AB760D719343EB9DA41CCCE73CBE9213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19">
    <w:name w:val="25949ADC2DE2488B9F8D16F69D23DA1719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11">
    <w:name w:val="9F71F5CBEF80466D968C208736EFF6EA11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11">
    <w:name w:val="7F2BDE6A8C064AC49DDA56D30268583211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13">
    <w:name w:val="32606E581DE14BD791A61B0B2F7919EF13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13">
    <w:name w:val="109D3F9649C54435B40A209589E107FC13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13">
    <w:name w:val="CA2CDC249A594EDB8594C5FD26A8707C13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13">
    <w:name w:val="14406221FC054C8B8842A6510B73E96213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D62A917E9E94A22A90C2EDFDD4AD6144">
    <w:name w:val="1D62A917E9E94A22A90C2EDFDD4AD6144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69AC7DB566654145AED85E196734B4F84">
    <w:name w:val="69AC7DB566654145AED85E196734B4F84"/>
    <w:rsid w:val="00BF2F8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23">
    <w:name w:val="794A686A3000464AAC0FD5EC21CD2BBC23"/>
    <w:rsid w:val="00C3453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20">
    <w:name w:val="0B86F68CA021405CA17537538465C98220"/>
    <w:rsid w:val="00C3453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19">
    <w:name w:val="4CE933A147AD4F7B8CE2540EC38EE62D19"/>
    <w:rsid w:val="00C3453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7">
    <w:name w:val="38B2F105298B46B292BE739796141B307"/>
    <w:rsid w:val="00C3453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16">
    <w:name w:val="2C3A543C423B4400BE382637CCA1015016"/>
    <w:rsid w:val="00C3453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10">
    <w:name w:val="2E8B6F4008DE4995B12B360647B694E010"/>
    <w:rsid w:val="00C3453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E5AB760D719343EB9DA41CCCE73CBE9214">
    <w:name w:val="E5AB760D719343EB9DA41CCCE73CBE9214"/>
    <w:rsid w:val="00C3453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20">
    <w:name w:val="25949ADC2DE2488B9F8D16F69D23DA1720"/>
    <w:rsid w:val="00C3453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12">
    <w:name w:val="9F71F5CBEF80466D968C208736EFF6EA12"/>
    <w:rsid w:val="00C3453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12">
    <w:name w:val="7F2BDE6A8C064AC49DDA56D30268583212"/>
    <w:rsid w:val="00C3453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14">
    <w:name w:val="32606E581DE14BD791A61B0B2F7919EF14"/>
    <w:rsid w:val="00C3453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14">
    <w:name w:val="109D3F9649C54435B40A209589E107FC14"/>
    <w:rsid w:val="00C3453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14">
    <w:name w:val="CA2CDC249A594EDB8594C5FD26A8707C14"/>
    <w:rsid w:val="00C3453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14">
    <w:name w:val="14406221FC054C8B8842A6510B73E96214"/>
    <w:rsid w:val="00C3453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D62A917E9E94A22A90C2EDFDD4AD6145">
    <w:name w:val="1D62A917E9E94A22A90C2EDFDD4AD6145"/>
    <w:rsid w:val="00C3453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69AC7DB566654145AED85E196734B4F85">
    <w:name w:val="69AC7DB566654145AED85E196734B4F85"/>
    <w:rsid w:val="00C3453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24">
    <w:name w:val="794A686A3000464AAC0FD5EC21CD2BBC24"/>
    <w:rsid w:val="00CE33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21">
    <w:name w:val="0B86F68CA021405CA17537538465C98221"/>
    <w:rsid w:val="00CE33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20">
    <w:name w:val="4CE933A147AD4F7B8CE2540EC38EE62D20"/>
    <w:rsid w:val="00CE33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8">
    <w:name w:val="38B2F105298B46B292BE739796141B308"/>
    <w:rsid w:val="00CE33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17">
    <w:name w:val="2C3A543C423B4400BE382637CCA1015017"/>
    <w:rsid w:val="00CE33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11">
    <w:name w:val="2E8B6F4008DE4995B12B360647B694E011"/>
    <w:rsid w:val="00CE33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E5AB760D719343EB9DA41CCCE73CBE9215">
    <w:name w:val="E5AB760D719343EB9DA41CCCE73CBE9215"/>
    <w:rsid w:val="00CE33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21">
    <w:name w:val="25949ADC2DE2488B9F8D16F69D23DA1721"/>
    <w:rsid w:val="00CE33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13">
    <w:name w:val="9F71F5CBEF80466D968C208736EFF6EA13"/>
    <w:rsid w:val="00CE33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13">
    <w:name w:val="7F2BDE6A8C064AC49DDA56D30268583213"/>
    <w:rsid w:val="00CE33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15">
    <w:name w:val="32606E581DE14BD791A61B0B2F7919EF15"/>
    <w:rsid w:val="00CE33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15">
    <w:name w:val="109D3F9649C54435B40A209589E107FC15"/>
    <w:rsid w:val="00CE33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15">
    <w:name w:val="CA2CDC249A594EDB8594C5FD26A8707C15"/>
    <w:rsid w:val="00CE33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15">
    <w:name w:val="14406221FC054C8B8842A6510B73E96215"/>
    <w:rsid w:val="00CE33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D62A917E9E94A22A90C2EDFDD4AD6146">
    <w:name w:val="1D62A917E9E94A22A90C2EDFDD4AD6146"/>
    <w:rsid w:val="00CE33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69AC7DB566654145AED85E196734B4F86">
    <w:name w:val="69AC7DB566654145AED85E196734B4F86"/>
    <w:rsid w:val="00CE330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25">
    <w:name w:val="794A686A3000464AAC0FD5EC21CD2BBC25"/>
    <w:rsid w:val="002D7DE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22">
    <w:name w:val="0B86F68CA021405CA17537538465C98222"/>
    <w:rsid w:val="002D7DE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21">
    <w:name w:val="4CE933A147AD4F7B8CE2540EC38EE62D21"/>
    <w:rsid w:val="002D7DE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9">
    <w:name w:val="38B2F105298B46B292BE739796141B309"/>
    <w:rsid w:val="002D7DE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18">
    <w:name w:val="2C3A543C423B4400BE382637CCA1015018"/>
    <w:rsid w:val="002D7DE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12">
    <w:name w:val="2E8B6F4008DE4995B12B360647B694E012"/>
    <w:rsid w:val="002D7DE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E5AB760D719343EB9DA41CCCE73CBE9216">
    <w:name w:val="E5AB760D719343EB9DA41CCCE73CBE9216"/>
    <w:rsid w:val="002D7DE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22">
    <w:name w:val="25949ADC2DE2488B9F8D16F69D23DA1722"/>
    <w:rsid w:val="002D7DE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14">
    <w:name w:val="9F71F5CBEF80466D968C208736EFF6EA14"/>
    <w:rsid w:val="002D7DE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14">
    <w:name w:val="7F2BDE6A8C064AC49DDA56D30268583214"/>
    <w:rsid w:val="002D7DE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16">
    <w:name w:val="32606E581DE14BD791A61B0B2F7919EF16"/>
    <w:rsid w:val="002D7DE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16">
    <w:name w:val="109D3F9649C54435B40A209589E107FC16"/>
    <w:rsid w:val="002D7DE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16">
    <w:name w:val="CA2CDC249A594EDB8594C5FD26A8707C16"/>
    <w:rsid w:val="002D7DE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16">
    <w:name w:val="14406221FC054C8B8842A6510B73E96216"/>
    <w:rsid w:val="002D7DE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D62A917E9E94A22A90C2EDFDD4AD6147">
    <w:name w:val="1D62A917E9E94A22A90C2EDFDD4AD6147"/>
    <w:rsid w:val="002D7DE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69AC7DB566654145AED85E196734B4F87">
    <w:name w:val="69AC7DB566654145AED85E196734B4F87"/>
    <w:rsid w:val="002D7DE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26">
    <w:name w:val="794A686A3000464AAC0FD5EC21CD2BBC26"/>
    <w:rsid w:val="00FF5B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23">
    <w:name w:val="0B86F68CA021405CA17537538465C98223"/>
    <w:rsid w:val="00FF5B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22">
    <w:name w:val="4CE933A147AD4F7B8CE2540EC38EE62D22"/>
    <w:rsid w:val="00FF5B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10">
    <w:name w:val="38B2F105298B46B292BE739796141B3010"/>
    <w:rsid w:val="00FF5B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19">
    <w:name w:val="2C3A543C423B4400BE382637CCA1015019"/>
    <w:rsid w:val="00FF5B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13">
    <w:name w:val="2E8B6F4008DE4995B12B360647B694E013"/>
    <w:rsid w:val="00FF5B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E5AB760D719343EB9DA41CCCE73CBE9217">
    <w:name w:val="E5AB760D719343EB9DA41CCCE73CBE9217"/>
    <w:rsid w:val="00FF5B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23">
    <w:name w:val="25949ADC2DE2488B9F8D16F69D23DA1723"/>
    <w:rsid w:val="00FF5B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15">
    <w:name w:val="9F71F5CBEF80466D968C208736EFF6EA15"/>
    <w:rsid w:val="00FF5B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15">
    <w:name w:val="7F2BDE6A8C064AC49DDA56D30268583215"/>
    <w:rsid w:val="00FF5B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17">
    <w:name w:val="32606E581DE14BD791A61B0B2F7919EF17"/>
    <w:rsid w:val="00FF5B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17">
    <w:name w:val="109D3F9649C54435B40A209589E107FC17"/>
    <w:rsid w:val="00FF5B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17">
    <w:name w:val="CA2CDC249A594EDB8594C5FD26A8707C17"/>
    <w:rsid w:val="00FF5B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17">
    <w:name w:val="14406221FC054C8B8842A6510B73E96217"/>
    <w:rsid w:val="00FF5B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27">
    <w:name w:val="794A686A3000464AAC0FD5EC21CD2BBC27"/>
    <w:rsid w:val="003C578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24">
    <w:name w:val="0B86F68CA021405CA17537538465C98224"/>
    <w:rsid w:val="003C578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23">
    <w:name w:val="4CE933A147AD4F7B8CE2540EC38EE62D23"/>
    <w:rsid w:val="003C578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11">
    <w:name w:val="38B2F105298B46B292BE739796141B3011"/>
    <w:rsid w:val="003C578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20">
    <w:name w:val="2C3A543C423B4400BE382637CCA1015020"/>
    <w:rsid w:val="003C578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14">
    <w:name w:val="2E8B6F4008DE4995B12B360647B694E014"/>
    <w:rsid w:val="003C578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E5AB760D719343EB9DA41CCCE73CBE9218">
    <w:name w:val="E5AB760D719343EB9DA41CCCE73CBE9218"/>
    <w:rsid w:val="003C578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24">
    <w:name w:val="25949ADC2DE2488B9F8D16F69D23DA1724"/>
    <w:rsid w:val="003C578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16">
    <w:name w:val="9F71F5CBEF80466D968C208736EFF6EA16"/>
    <w:rsid w:val="003C578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16">
    <w:name w:val="7F2BDE6A8C064AC49DDA56D30268583216"/>
    <w:rsid w:val="003C578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18">
    <w:name w:val="32606E581DE14BD791A61B0B2F7919EF18"/>
    <w:rsid w:val="003C578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18">
    <w:name w:val="109D3F9649C54435B40A209589E107FC18"/>
    <w:rsid w:val="003C578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18">
    <w:name w:val="CA2CDC249A594EDB8594C5FD26A8707C18"/>
    <w:rsid w:val="003C578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18">
    <w:name w:val="14406221FC054C8B8842A6510B73E96218"/>
    <w:rsid w:val="003C578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F345544C21E4A7BBD3361AD9EFFA1C8">
    <w:name w:val="8F345544C21E4A7BBD3361AD9EFFA1C8"/>
    <w:rsid w:val="003C578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FDCAF8F16534105A25A0DE095047F7C">
    <w:name w:val="1FDCAF8F16534105A25A0DE095047F7C"/>
    <w:rsid w:val="003C578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28">
    <w:name w:val="794A686A3000464AAC0FD5EC21CD2BBC28"/>
    <w:rsid w:val="00A546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25">
    <w:name w:val="0B86F68CA021405CA17537538465C98225"/>
    <w:rsid w:val="00A546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24">
    <w:name w:val="4CE933A147AD4F7B8CE2540EC38EE62D24"/>
    <w:rsid w:val="00A546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12">
    <w:name w:val="38B2F105298B46B292BE739796141B3012"/>
    <w:rsid w:val="00A546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21">
    <w:name w:val="2C3A543C423B4400BE382637CCA1015021"/>
    <w:rsid w:val="00A546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15">
    <w:name w:val="2E8B6F4008DE4995B12B360647B694E015"/>
    <w:rsid w:val="00A546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E5AB760D719343EB9DA41CCCE73CBE9219">
    <w:name w:val="E5AB760D719343EB9DA41CCCE73CBE9219"/>
    <w:rsid w:val="00A546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25">
    <w:name w:val="25949ADC2DE2488B9F8D16F69D23DA1725"/>
    <w:rsid w:val="00A546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17">
    <w:name w:val="9F71F5CBEF80466D968C208736EFF6EA17"/>
    <w:rsid w:val="00A546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17">
    <w:name w:val="7F2BDE6A8C064AC49DDA56D30268583217"/>
    <w:rsid w:val="00A546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19">
    <w:name w:val="32606E581DE14BD791A61B0B2F7919EF19"/>
    <w:rsid w:val="00A546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19">
    <w:name w:val="109D3F9649C54435B40A209589E107FC19"/>
    <w:rsid w:val="00A546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19">
    <w:name w:val="CA2CDC249A594EDB8594C5FD26A8707C19"/>
    <w:rsid w:val="00A546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19">
    <w:name w:val="14406221FC054C8B8842A6510B73E96219"/>
    <w:rsid w:val="00A546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F345544C21E4A7BBD3361AD9EFFA1C81">
    <w:name w:val="8F345544C21E4A7BBD3361AD9EFFA1C81"/>
    <w:rsid w:val="00A546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FDCAF8F16534105A25A0DE095047F7C1">
    <w:name w:val="1FDCAF8F16534105A25A0DE095047F7C1"/>
    <w:rsid w:val="00A546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29">
    <w:name w:val="794A686A3000464AAC0FD5EC21CD2BBC29"/>
    <w:rsid w:val="00306E5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26">
    <w:name w:val="0B86F68CA021405CA17537538465C98226"/>
    <w:rsid w:val="00306E5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25">
    <w:name w:val="4CE933A147AD4F7B8CE2540EC38EE62D25"/>
    <w:rsid w:val="00306E5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13">
    <w:name w:val="38B2F105298B46B292BE739796141B3013"/>
    <w:rsid w:val="00306E5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22">
    <w:name w:val="2C3A543C423B4400BE382637CCA1015022"/>
    <w:rsid w:val="00306E5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16">
    <w:name w:val="2E8B6F4008DE4995B12B360647B694E016"/>
    <w:rsid w:val="00306E5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E5AB760D719343EB9DA41CCCE73CBE9220">
    <w:name w:val="E5AB760D719343EB9DA41CCCE73CBE9220"/>
    <w:rsid w:val="00306E5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26">
    <w:name w:val="25949ADC2DE2488B9F8D16F69D23DA1726"/>
    <w:rsid w:val="00306E5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18">
    <w:name w:val="9F71F5CBEF80466D968C208736EFF6EA18"/>
    <w:rsid w:val="00306E5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18">
    <w:name w:val="7F2BDE6A8C064AC49DDA56D30268583218"/>
    <w:rsid w:val="00306E5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20">
    <w:name w:val="32606E581DE14BD791A61B0B2F7919EF20"/>
    <w:rsid w:val="00306E5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20">
    <w:name w:val="109D3F9649C54435B40A209589E107FC20"/>
    <w:rsid w:val="00306E5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20">
    <w:name w:val="CA2CDC249A594EDB8594C5FD26A8707C20"/>
    <w:rsid w:val="00306E5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20">
    <w:name w:val="14406221FC054C8B8842A6510B73E96220"/>
    <w:rsid w:val="00306E5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F345544C21E4A7BBD3361AD9EFFA1C82">
    <w:name w:val="8F345544C21E4A7BBD3361AD9EFFA1C82"/>
    <w:rsid w:val="00306E5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FDCAF8F16534105A25A0DE095047F7C2">
    <w:name w:val="1FDCAF8F16534105A25A0DE095047F7C2"/>
    <w:rsid w:val="00306E5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30">
    <w:name w:val="794A686A3000464AAC0FD5EC21CD2BBC30"/>
    <w:rsid w:val="007D416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27">
    <w:name w:val="0B86F68CA021405CA17537538465C98227"/>
    <w:rsid w:val="007D416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26">
    <w:name w:val="4CE933A147AD4F7B8CE2540EC38EE62D26"/>
    <w:rsid w:val="007D416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14">
    <w:name w:val="38B2F105298B46B292BE739796141B3014"/>
    <w:rsid w:val="007D416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23">
    <w:name w:val="2C3A543C423B4400BE382637CCA1015023"/>
    <w:rsid w:val="007D416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17">
    <w:name w:val="2E8B6F4008DE4995B12B360647B694E017"/>
    <w:rsid w:val="007D416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E5AB760D719343EB9DA41CCCE73CBE9221">
    <w:name w:val="E5AB760D719343EB9DA41CCCE73CBE9221"/>
    <w:rsid w:val="007D416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27">
    <w:name w:val="25949ADC2DE2488B9F8D16F69D23DA1727"/>
    <w:rsid w:val="007D416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19">
    <w:name w:val="9F71F5CBEF80466D968C208736EFF6EA19"/>
    <w:rsid w:val="007D416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19">
    <w:name w:val="7F2BDE6A8C064AC49DDA56D30268583219"/>
    <w:rsid w:val="007D416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21">
    <w:name w:val="32606E581DE14BD791A61B0B2F7919EF21"/>
    <w:rsid w:val="007D416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21">
    <w:name w:val="109D3F9649C54435B40A209589E107FC21"/>
    <w:rsid w:val="007D416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21">
    <w:name w:val="CA2CDC249A594EDB8594C5FD26A8707C21"/>
    <w:rsid w:val="007D416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21">
    <w:name w:val="14406221FC054C8B8842A6510B73E96221"/>
    <w:rsid w:val="007D416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F345544C21E4A7BBD3361AD9EFFA1C83">
    <w:name w:val="8F345544C21E4A7BBD3361AD9EFFA1C83"/>
    <w:rsid w:val="007D416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FDCAF8F16534105A25A0DE095047F7C3">
    <w:name w:val="1FDCAF8F16534105A25A0DE095047F7C3"/>
    <w:rsid w:val="007D416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31">
    <w:name w:val="794A686A3000464AAC0FD5EC21CD2BBC31"/>
    <w:rsid w:val="003C42C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28">
    <w:name w:val="0B86F68CA021405CA17537538465C98228"/>
    <w:rsid w:val="003C42C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27">
    <w:name w:val="4CE933A147AD4F7B8CE2540EC38EE62D27"/>
    <w:rsid w:val="003C42C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15">
    <w:name w:val="38B2F105298B46B292BE739796141B3015"/>
    <w:rsid w:val="003C42C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24">
    <w:name w:val="2C3A543C423B4400BE382637CCA1015024"/>
    <w:rsid w:val="003C42C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18">
    <w:name w:val="2E8B6F4008DE4995B12B360647B694E018"/>
    <w:rsid w:val="003C42C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E5AB760D719343EB9DA41CCCE73CBE9222">
    <w:name w:val="E5AB760D719343EB9DA41CCCE73CBE9222"/>
    <w:rsid w:val="003C42C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28">
    <w:name w:val="25949ADC2DE2488B9F8D16F69D23DA1728"/>
    <w:rsid w:val="003C42C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20">
    <w:name w:val="9F71F5CBEF80466D968C208736EFF6EA20"/>
    <w:rsid w:val="003C42C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20">
    <w:name w:val="7F2BDE6A8C064AC49DDA56D30268583220"/>
    <w:rsid w:val="003C42C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22">
    <w:name w:val="32606E581DE14BD791A61B0B2F7919EF22"/>
    <w:rsid w:val="003C42C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22">
    <w:name w:val="109D3F9649C54435B40A209589E107FC22"/>
    <w:rsid w:val="003C42C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22">
    <w:name w:val="CA2CDC249A594EDB8594C5FD26A8707C22"/>
    <w:rsid w:val="003C42C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22">
    <w:name w:val="14406221FC054C8B8842A6510B73E96222"/>
    <w:rsid w:val="003C42C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F345544C21E4A7BBD3361AD9EFFA1C84">
    <w:name w:val="8F345544C21E4A7BBD3361AD9EFFA1C84"/>
    <w:rsid w:val="003C42C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FDCAF8F16534105A25A0DE095047F7C4">
    <w:name w:val="1FDCAF8F16534105A25A0DE095047F7C4"/>
    <w:rsid w:val="003C42C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32">
    <w:name w:val="794A686A3000464AAC0FD5EC21CD2BBC32"/>
    <w:rsid w:val="001201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29">
    <w:name w:val="0B86F68CA021405CA17537538465C98229"/>
    <w:rsid w:val="001201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28">
    <w:name w:val="4CE933A147AD4F7B8CE2540EC38EE62D28"/>
    <w:rsid w:val="001201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16">
    <w:name w:val="38B2F105298B46B292BE739796141B3016"/>
    <w:rsid w:val="001201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25">
    <w:name w:val="2C3A543C423B4400BE382637CCA1015025"/>
    <w:rsid w:val="001201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19">
    <w:name w:val="2E8B6F4008DE4995B12B360647B694E019"/>
    <w:rsid w:val="001201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E5AB760D719343EB9DA41CCCE73CBE9223">
    <w:name w:val="E5AB760D719343EB9DA41CCCE73CBE9223"/>
    <w:rsid w:val="001201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29">
    <w:name w:val="25949ADC2DE2488B9F8D16F69D23DA1729"/>
    <w:rsid w:val="001201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21">
    <w:name w:val="9F71F5CBEF80466D968C208736EFF6EA21"/>
    <w:rsid w:val="001201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21">
    <w:name w:val="7F2BDE6A8C064AC49DDA56D30268583221"/>
    <w:rsid w:val="001201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23">
    <w:name w:val="32606E581DE14BD791A61B0B2F7919EF23"/>
    <w:rsid w:val="001201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23">
    <w:name w:val="109D3F9649C54435B40A209589E107FC23"/>
    <w:rsid w:val="001201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23">
    <w:name w:val="CA2CDC249A594EDB8594C5FD26A8707C23"/>
    <w:rsid w:val="001201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23">
    <w:name w:val="14406221FC054C8B8842A6510B73E96223"/>
    <w:rsid w:val="001201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F345544C21E4A7BBD3361AD9EFFA1C85">
    <w:name w:val="8F345544C21E4A7BBD3361AD9EFFA1C85"/>
    <w:rsid w:val="001201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FDCAF8F16534105A25A0DE095047F7C5">
    <w:name w:val="1FDCAF8F16534105A25A0DE095047F7C5"/>
    <w:rsid w:val="001201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33">
    <w:name w:val="794A686A3000464AAC0FD5EC21CD2BBC33"/>
    <w:rsid w:val="00811DB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30">
    <w:name w:val="0B86F68CA021405CA17537538465C98230"/>
    <w:rsid w:val="00811DB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29">
    <w:name w:val="4CE933A147AD4F7B8CE2540EC38EE62D29"/>
    <w:rsid w:val="00811DB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17">
    <w:name w:val="38B2F105298B46B292BE739796141B3017"/>
    <w:rsid w:val="00811DB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26">
    <w:name w:val="2C3A543C423B4400BE382637CCA1015026"/>
    <w:rsid w:val="00811DB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20">
    <w:name w:val="2E8B6F4008DE4995B12B360647B694E020"/>
    <w:rsid w:val="00811DB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E5AB760D719343EB9DA41CCCE73CBE9224">
    <w:name w:val="E5AB760D719343EB9DA41CCCE73CBE9224"/>
    <w:rsid w:val="00811DB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30">
    <w:name w:val="25949ADC2DE2488B9F8D16F69D23DA1730"/>
    <w:rsid w:val="00811DB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22">
    <w:name w:val="9F71F5CBEF80466D968C208736EFF6EA22"/>
    <w:rsid w:val="00811DB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22">
    <w:name w:val="7F2BDE6A8C064AC49DDA56D30268583222"/>
    <w:rsid w:val="00811DB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24">
    <w:name w:val="32606E581DE14BD791A61B0B2F7919EF24"/>
    <w:rsid w:val="00811DB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24">
    <w:name w:val="109D3F9649C54435B40A209589E107FC24"/>
    <w:rsid w:val="00811DB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24">
    <w:name w:val="CA2CDC249A594EDB8594C5FD26A8707C24"/>
    <w:rsid w:val="00811DB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24">
    <w:name w:val="14406221FC054C8B8842A6510B73E96224"/>
    <w:rsid w:val="00811DB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F345544C21E4A7BBD3361AD9EFFA1C86">
    <w:name w:val="8F345544C21E4A7BBD3361AD9EFFA1C86"/>
    <w:rsid w:val="00811DB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FDCAF8F16534105A25A0DE095047F7C6">
    <w:name w:val="1FDCAF8F16534105A25A0DE095047F7C6"/>
    <w:rsid w:val="00811DB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34">
    <w:name w:val="794A686A3000464AAC0FD5EC21CD2BBC34"/>
    <w:rsid w:val="006E769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31">
    <w:name w:val="0B86F68CA021405CA17537538465C98231"/>
    <w:rsid w:val="006E769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30">
    <w:name w:val="4CE933A147AD4F7B8CE2540EC38EE62D30"/>
    <w:rsid w:val="006E769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18">
    <w:name w:val="38B2F105298B46B292BE739796141B3018"/>
    <w:rsid w:val="006E769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27">
    <w:name w:val="2C3A543C423B4400BE382637CCA1015027"/>
    <w:rsid w:val="006E769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21">
    <w:name w:val="2E8B6F4008DE4995B12B360647B694E021"/>
    <w:rsid w:val="006E769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E5AB760D719343EB9DA41CCCE73CBE9225">
    <w:name w:val="E5AB760D719343EB9DA41CCCE73CBE9225"/>
    <w:rsid w:val="006E769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31">
    <w:name w:val="25949ADC2DE2488B9F8D16F69D23DA1731"/>
    <w:rsid w:val="006E769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23">
    <w:name w:val="9F71F5CBEF80466D968C208736EFF6EA23"/>
    <w:rsid w:val="006E769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23">
    <w:name w:val="7F2BDE6A8C064AC49DDA56D30268583223"/>
    <w:rsid w:val="006E769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25">
    <w:name w:val="32606E581DE14BD791A61B0B2F7919EF25"/>
    <w:rsid w:val="006E769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25">
    <w:name w:val="109D3F9649C54435B40A209589E107FC25"/>
    <w:rsid w:val="006E769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25">
    <w:name w:val="CA2CDC249A594EDB8594C5FD26A8707C25"/>
    <w:rsid w:val="006E769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25">
    <w:name w:val="14406221FC054C8B8842A6510B73E96225"/>
    <w:rsid w:val="006E769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F345544C21E4A7BBD3361AD9EFFA1C87">
    <w:name w:val="8F345544C21E4A7BBD3361AD9EFFA1C87"/>
    <w:rsid w:val="006E769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FDCAF8F16534105A25A0DE095047F7C7">
    <w:name w:val="1FDCAF8F16534105A25A0DE095047F7C7"/>
    <w:rsid w:val="006E769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35">
    <w:name w:val="794A686A3000464AAC0FD5EC21CD2BBC35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32">
    <w:name w:val="0B86F68CA021405CA17537538465C98232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31">
    <w:name w:val="4CE933A147AD4F7B8CE2540EC38EE62D31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19">
    <w:name w:val="38B2F105298B46B292BE739796141B3019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28">
    <w:name w:val="2C3A543C423B4400BE382637CCA1015028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22">
    <w:name w:val="2E8B6F4008DE4995B12B360647B694E022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E5AB760D719343EB9DA41CCCE73CBE9226">
    <w:name w:val="E5AB760D719343EB9DA41CCCE73CBE9226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32">
    <w:name w:val="25949ADC2DE2488B9F8D16F69D23DA1732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24">
    <w:name w:val="9F71F5CBEF80466D968C208736EFF6EA24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24">
    <w:name w:val="7F2BDE6A8C064AC49DDA56D30268583224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26">
    <w:name w:val="32606E581DE14BD791A61B0B2F7919EF26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26">
    <w:name w:val="109D3F9649C54435B40A209589E107FC26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26">
    <w:name w:val="CA2CDC249A594EDB8594C5FD26A8707C26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26">
    <w:name w:val="14406221FC054C8B8842A6510B73E96226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F345544C21E4A7BBD3361AD9EFFA1C88">
    <w:name w:val="8F345544C21E4A7BBD3361AD9EFFA1C88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FDCAF8F16534105A25A0DE095047F7C8">
    <w:name w:val="1FDCAF8F16534105A25A0DE095047F7C8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36">
    <w:name w:val="794A686A3000464AAC0FD5EC21CD2BBC36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0B86F68CA021405CA17537538465C98233">
    <w:name w:val="0B86F68CA021405CA17537538465C98233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32">
    <w:name w:val="4CE933A147AD4F7B8CE2540EC38EE62D32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20">
    <w:name w:val="38B2F105298B46B292BE739796141B3020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29">
    <w:name w:val="2C3A543C423B4400BE382637CCA1015029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23">
    <w:name w:val="2E8B6F4008DE4995B12B360647B694E023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1B55A6C196E4008BDA4DA5724DAF4EC">
    <w:name w:val="41B55A6C196E4008BDA4DA5724DAF4EC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33">
    <w:name w:val="25949ADC2DE2488B9F8D16F69D23DA1733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25">
    <w:name w:val="9F71F5CBEF80466D968C208736EFF6EA25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25">
    <w:name w:val="7F2BDE6A8C064AC49DDA56D30268583225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27">
    <w:name w:val="32606E581DE14BD791A61B0B2F7919EF27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27">
    <w:name w:val="109D3F9649C54435B40A209589E107FC27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27">
    <w:name w:val="CA2CDC249A594EDB8594C5FD26A8707C27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27">
    <w:name w:val="14406221FC054C8B8842A6510B73E96227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F345544C21E4A7BBD3361AD9EFFA1C89">
    <w:name w:val="8F345544C21E4A7BBD3361AD9EFFA1C89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FDCAF8F16534105A25A0DE095047F7C9">
    <w:name w:val="1FDCAF8F16534105A25A0DE095047F7C9"/>
    <w:rsid w:val="00545DC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94A686A3000464AAC0FD5EC21CD2BBC37">
    <w:name w:val="794A686A3000464AAC0FD5EC21CD2BBC37"/>
    <w:rsid w:val="004E38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33">
    <w:name w:val="4CE933A147AD4F7B8CE2540EC38EE62D33"/>
    <w:rsid w:val="004E38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21">
    <w:name w:val="38B2F105298B46B292BE739796141B3021"/>
    <w:rsid w:val="004E38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30">
    <w:name w:val="2C3A543C423B4400BE382637CCA1015030"/>
    <w:rsid w:val="004E38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24">
    <w:name w:val="2E8B6F4008DE4995B12B360647B694E024"/>
    <w:rsid w:val="004E38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34">
    <w:name w:val="25949ADC2DE2488B9F8D16F69D23DA1734"/>
    <w:rsid w:val="004E38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26">
    <w:name w:val="9F71F5CBEF80466D968C208736EFF6EA26"/>
    <w:rsid w:val="004E38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26">
    <w:name w:val="7F2BDE6A8C064AC49DDA56D30268583226"/>
    <w:rsid w:val="004E38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28">
    <w:name w:val="32606E581DE14BD791A61B0B2F7919EF28"/>
    <w:rsid w:val="004E38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28">
    <w:name w:val="109D3F9649C54435B40A209589E107FC28"/>
    <w:rsid w:val="004E38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28">
    <w:name w:val="CA2CDC249A594EDB8594C5FD26A8707C28"/>
    <w:rsid w:val="004E38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28">
    <w:name w:val="14406221FC054C8B8842A6510B73E96228"/>
    <w:rsid w:val="004E38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F345544C21E4A7BBD3361AD9EFFA1C810">
    <w:name w:val="8F345544C21E4A7BBD3361AD9EFFA1C810"/>
    <w:rsid w:val="004E38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8EB92191D6E437AA3C4120B5A19D7CC">
    <w:name w:val="18EB92191D6E437AA3C4120B5A19D7CC"/>
    <w:rsid w:val="004E38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34">
    <w:name w:val="4CE933A147AD4F7B8CE2540EC38EE62D34"/>
    <w:rsid w:val="004E38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22">
    <w:name w:val="38B2F105298B46B292BE739796141B3022"/>
    <w:rsid w:val="004E38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31">
    <w:name w:val="2C3A543C423B4400BE382637CCA1015031"/>
    <w:rsid w:val="004E38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25">
    <w:name w:val="2E8B6F4008DE4995B12B360647B694E025"/>
    <w:rsid w:val="004E38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B94CEC054D214B41A166C3EC5E47B81B">
    <w:name w:val="B94CEC054D214B41A166C3EC5E47B81B"/>
    <w:rsid w:val="004E38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35">
    <w:name w:val="25949ADC2DE2488B9F8D16F69D23DA1735"/>
    <w:rsid w:val="004E38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27">
    <w:name w:val="9F71F5CBEF80466D968C208736EFF6EA27"/>
    <w:rsid w:val="004E38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27">
    <w:name w:val="7F2BDE6A8C064AC49DDA56D30268583227"/>
    <w:rsid w:val="004E38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29">
    <w:name w:val="32606E581DE14BD791A61B0B2F7919EF29"/>
    <w:rsid w:val="004E38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29">
    <w:name w:val="109D3F9649C54435B40A209589E107FC29"/>
    <w:rsid w:val="004E38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29">
    <w:name w:val="CA2CDC249A594EDB8594C5FD26A8707C29"/>
    <w:rsid w:val="004E38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29">
    <w:name w:val="14406221FC054C8B8842A6510B73E96229"/>
    <w:rsid w:val="004E38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F345544C21E4A7BBD3361AD9EFFA1C811">
    <w:name w:val="8F345544C21E4A7BBD3361AD9EFFA1C811"/>
    <w:rsid w:val="004E388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8EB92191D6E437AA3C4120B5A19D7CC1">
    <w:name w:val="18EB92191D6E437AA3C4120B5A19D7CC1"/>
    <w:rsid w:val="004E3D8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35">
    <w:name w:val="4CE933A147AD4F7B8CE2540EC38EE62D35"/>
    <w:rsid w:val="004E3D8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23">
    <w:name w:val="38B2F105298B46B292BE739796141B3023"/>
    <w:rsid w:val="004E3D8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32">
    <w:name w:val="2C3A543C423B4400BE382637CCA1015032"/>
    <w:rsid w:val="004E3D8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26">
    <w:name w:val="2E8B6F4008DE4995B12B360647B694E026"/>
    <w:rsid w:val="004E3D8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B94CEC054D214B41A166C3EC5E47B81B1">
    <w:name w:val="B94CEC054D214B41A166C3EC5E47B81B1"/>
    <w:rsid w:val="004E3D8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36">
    <w:name w:val="25949ADC2DE2488B9F8D16F69D23DA1736"/>
    <w:rsid w:val="004E3D8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28">
    <w:name w:val="9F71F5CBEF80466D968C208736EFF6EA28"/>
    <w:rsid w:val="004E3D8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28">
    <w:name w:val="7F2BDE6A8C064AC49DDA56D30268583228"/>
    <w:rsid w:val="004E3D8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30">
    <w:name w:val="32606E581DE14BD791A61B0B2F7919EF30"/>
    <w:rsid w:val="004E3D8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30">
    <w:name w:val="109D3F9649C54435B40A209589E107FC30"/>
    <w:rsid w:val="004E3D8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30">
    <w:name w:val="CA2CDC249A594EDB8594C5FD26A8707C30"/>
    <w:rsid w:val="004E3D8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30">
    <w:name w:val="14406221FC054C8B8842A6510B73E96230"/>
    <w:rsid w:val="004E3D8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F345544C21E4A7BBD3361AD9EFFA1C812">
    <w:name w:val="8F345544C21E4A7BBD3361AD9EFFA1C812"/>
    <w:rsid w:val="004E3D8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905A3629D6D4D68AFCF3364E8675EE5">
    <w:name w:val="8905A3629D6D4D68AFCF3364E8675EE5"/>
    <w:rsid w:val="004E3D8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8EB92191D6E437AA3C4120B5A19D7CC2">
    <w:name w:val="18EB92191D6E437AA3C4120B5A19D7CC2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D6C1BFFCF8434415A5EA46E0E98CE955">
    <w:name w:val="D6C1BFFCF8434415A5EA46E0E98CE955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36">
    <w:name w:val="4CE933A147AD4F7B8CE2540EC38EE62D36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24">
    <w:name w:val="38B2F105298B46B292BE739796141B3024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33">
    <w:name w:val="2C3A543C423B4400BE382637CCA1015033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27">
    <w:name w:val="2E8B6F4008DE4995B12B360647B694E027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B94CEC054D214B41A166C3EC5E47B81B2">
    <w:name w:val="B94CEC054D214B41A166C3EC5E47B81B2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37">
    <w:name w:val="25949ADC2DE2488B9F8D16F69D23DA1737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29">
    <w:name w:val="9F71F5CBEF80466D968C208736EFF6EA29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29">
    <w:name w:val="7F2BDE6A8C064AC49DDA56D30268583229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31">
    <w:name w:val="32606E581DE14BD791A61B0B2F7919EF31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31">
    <w:name w:val="109D3F9649C54435B40A209589E107FC31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31">
    <w:name w:val="CA2CDC249A594EDB8594C5FD26A8707C31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31">
    <w:name w:val="14406221FC054C8B8842A6510B73E96231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F345544C21E4A7BBD3361AD9EFFA1C813">
    <w:name w:val="8F345544C21E4A7BBD3361AD9EFFA1C813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905A3629D6D4D68AFCF3364E8675EE51">
    <w:name w:val="8905A3629D6D4D68AFCF3364E8675EE51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8EB92191D6E437AA3C4120B5A19D7CC3">
    <w:name w:val="18EB92191D6E437AA3C4120B5A19D7CC3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D6C1BFFCF8434415A5EA46E0E98CE9551">
    <w:name w:val="D6C1BFFCF8434415A5EA46E0E98CE9551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37">
    <w:name w:val="4CE933A147AD4F7B8CE2540EC38EE62D37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25">
    <w:name w:val="38B2F105298B46B292BE739796141B3025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34">
    <w:name w:val="2C3A543C423B4400BE382637CCA1015034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28">
    <w:name w:val="2E8B6F4008DE4995B12B360647B694E028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B94CEC054D214B41A166C3EC5E47B81B3">
    <w:name w:val="B94CEC054D214B41A166C3EC5E47B81B3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38">
    <w:name w:val="25949ADC2DE2488B9F8D16F69D23DA1738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30">
    <w:name w:val="9F71F5CBEF80466D968C208736EFF6EA30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30">
    <w:name w:val="7F2BDE6A8C064AC49DDA56D30268583230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32">
    <w:name w:val="32606E581DE14BD791A61B0B2F7919EF32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32">
    <w:name w:val="109D3F9649C54435B40A209589E107FC32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32">
    <w:name w:val="CA2CDC249A594EDB8594C5FD26A8707C32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32">
    <w:name w:val="14406221FC054C8B8842A6510B73E96232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F345544C21E4A7BBD3361AD9EFFA1C814">
    <w:name w:val="8F345544C21E4A7BBD3361AD9EFFA1C814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905A3629D6D4D68AFCF3364E8675EE52">
    <w:name w:val="8905A3629D6D4D68AFCF3364E8675EE52"/>
    <w:rsid w:val="00F36C6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8EB92191D6E437AA3C4120B5A19D7CC4">
    <w:name w:val="18EB92191D6E437AA3C4120B5A19D7CC4"/>
    <w:rsid w:val="00B9329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D6C1BFFCF8434415A5EA46E0E98CE9552">
    <w:name w:val="D6C1BFFCF8434415A5EA46E0E98CE9552"/>
    <w:rsid w:val="00B9329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38">
    <w:name w:val="4CE933A147AD4F7B8CE2540EC38EE62D38"/>
    <w:rsid w:val="00B9329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26">
    <w:name w:val="38B2F105298B46B292BE739796141B3026"/>
    <w:rsid w:val="00B9329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35">
    <w:name w:val="2C3A543C423B4400BE382637CCA1015035"/>
    <w:rsid w:val="00B9329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29">
    <w:name w:val="2E8B6F4008DE4995B12B360647B694E029"/>
    <w:rsid w:val="00B9329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B94CEC054D214B41A166C3EC5E47B81B4">
    <w:name w:val="B94CEC054D214B41A166C3EC5E47B81B4"/>
    <w:rsid w:val="00B9329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39">
    <w:name w:val="25949ADC2DE2488B9F8D16F69D23DA1739"/>
    <w:rsid w:val="00B9329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31">
    <w:name w:val="9F71F5CBEF80466D968C208736EFF6EA31"/>
    <w:rsid w:val="00B9329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31">
    <w:name w:val="7F2BDE6A8C064AC49DDA56D30268583231"/>
    <w:rsid w:val="00B9329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33">
    <w:name w:val="32606E581DE14BD791A61B0B2F7919EF33"/>
    <w:rsid w:val="00B9329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33">
    <w:name w:val="109D3F9649C54435B40A209589E107FC33"/>
    <w:rsid w:val="00B9329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33">
    <w:name w:val="CA2CDC249A594EDB8594C5FD26A8707C33"/>
    <w:rsid w:val="00B9329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33">
    <w:name w:val="14406221FC054C8B8842A6510B73E96233"/>
    <w:rsid w:val="00B9329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F345544C21E4A7BBD3361AD9EFFA1C815">
    <w:name w:val="8F345544C21E4A7BBD3361AD9EFFA1C815"/>
    <w:rsid w:val="00B9329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905A3629D6D4D68AFCF3364E8675EE53">
    <w:name w:val="8905A3629D6D4D68AFCF3364E8675EE53"/>
    <w:rsid w:val="00B9329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8EB92191D6E437AA3C4120B5A19D7CC5">
    <w:name w:val="18EB92191D6E437AA3C4120B5A19D7CC5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D6C1BFFCF8434415A5EA46E0E98CE9553">
    <w:name w:val="D6C1BFFCF8434415A5EA46E0E98CE9553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39">
    <w:name w:val="4CE933A147AD4F7B8CE2540EC38EE62D39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27">
    <w:name w:val="38B2F105298B46B292BE739796141B3027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36">
    <w:name w:val="2C3A543C423B4400BE382637CCA1015036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30">
    <w:name w:val="2E8B6F4008DE4995B12B360647B694E030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B94CEC054D214B41A166C3EC5E47B81B5">
    <w:name w:val="B94CEC054D214B41A166C3EC5E47B81B5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40">
    <w:name w:val="25949ADC2DE2488B9F8D16F69D23DA1740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32">
    <w:name w:val="9F71F5CBEF80466D968C208736EFF6EA32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32">
    <w:name w:val="7F2BDE6A8C064AC49DDA56D30268583232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34">
    <w:name w:val="32606E581DE14BD791A61B0B2F7919EF34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34">
    <w:name w:val="109D3F9649C54435B40A209589E107FC34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34">
    <w:name w:val="CA2CDC249A594EDB8594C5FD26A8707C34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34">
    <w:name w:val="14406221FC054C8B8842A6510B73E96234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F345544C21E4A7BBD3361AD9EFFA1C816">
    <w:name w:val="8F345544C21E4A7BBD3361AD9EFFA1C816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905A3629D6D4D68AFCF3364E8675EE54">
    <w:name w:val="8905A3629D6D4D68AFCF3364E8675EE54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8EB92191D6E437AA3C4120B5A19D7CC6">
    <w:name w:val="18EB92191D6E437AA3C4120B5A19D7CC6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D6C1BFFCF8434415A5EA46E0E98CE9554">
    <w:name w:val="D6C1BFFCF8434415A5EA46E0E98CE9554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40">
    <w:name w:val="4CE933A147AD4F7B8CE2540EC38EE62D40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28">
    <w:name w:val="38B2F105298B46B292BE739796141B3028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37">
    <w:name w:val="2C3A543C423B4400BE382637CCA1015037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31">
    <w:name w:val="2E8B6F4008DE4995B12B360647B694E031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B94CEC054D214B41A166C3EC5E47B81B6">
    <w:name w:val="B94CEC054D214B41A166C3EC5E47B81B6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41">
    <w:name w:val="25949ADC2DE2488B9F8D16F69D23DA1741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33">
    <w:name w:val="9F71F5CBEF80466D968C208736EFF6EA33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33">
    <w:name w:val="7F2BDE6A8C064AC49DDA56D30268583233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35">
    <w:name w:val="32606E581DE14BD791A61B0B2F7919EF35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35">
    <w:name w:val="109D3F9649C54435B40A209589E107FC35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35">
    <w:name w:val="CA2CDC249A594EDB8594C5FD26A8707C35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35">
    <w:name w:val="14406221FC054C8B8842A6510B73E96235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F345544C21E4A7BBD3361AD9EFFA1C817">
    <w:name w:val="8F345544C21E4A7BBD3361AD9EFFA1C817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905A3629D6D4D68AFCF3364E8675EE55">
    <w:name w:val="8905A3629D6D4D68AFCF3364E8675EE55"/>
    <w:rsid w:val="00292B1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8EB92191D6E437AA3C4120B5A19D7CC7">
    <w:name w:val="18EB92191D6E437AA3C4120B5A19D7CC7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D6C1BFFCF8434415A5EA46E0E98CE9555">
    <w:name w:val="D6C1BFFCF8434415A5EA46E0E98CE9555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41">
    <w:name w:val="4CE933A147AD4F7B8CE2540EC38EE62D41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29">
    <w:name w:val="38B2F105298B46B292BE739796141B3029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38">
    <w:name w:val="2C3A543C423B4400BE382637CCA1015038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32">
    <w:name w:val="2E8B6F4008DE4995B12B360647B694E032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B94CEC054D214B41A166C3EC5E47B81B7">
    <w:name w:val="B94CEC054D214B41A166C3EC5E47B81B7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42">
    <w:name w:val="25949ADC2DE2488B9F8D16F69D23DA1742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34">
    <w:name w:val="9F71F5CBEF80466D968C208736EFF6EA34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34">
    <w:name w:val="7F2BDE6A8C064AC49DDA56D30268583234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36">
    <w:name w:val="32606E581DE14BD791A61B0B2F7919EF36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36">
    <w:name w:val="109D3F9649C54435B40A209589E107FC36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36">
    <w:name w:val="CA2CDC249A594EDB8594C5FD26A8707C36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36">
    <w:name w:val="14406221FC054C8B8842A6510B73E96236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F345544C21E4A7BBD3361AD9EFFA1C818">
    <w:name w:val="8F345544C21E4A7BBD3361AD9EFFA1C818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905A3629D6D4D68AFCF3364E8675EE56">
    <w:name w:val="8905A3629D6D4D68AFCF3364E8675EE56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8EB92191D6E437AA3C4120B5A19D7CC8">
    <w:name w:val="18EB92191D6E437AA3C4120B5A19D7CC8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D6C1BFFCF8434415A5EA46E0E98CE9556">
    <w:name w:val="D6C1BFFCF8434415A5EA46E0E98CE9556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42">
    <w:name w:val="4CE933A147AD4F7B8CE2540EC38EE62D42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30">
    <w:name w:val="38B2F105298B46B292BE739796141B3030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39">
    <w:name w:val="2C3A543C423B4400BE382637CCA1015039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33">
    <w:name w:val="2E8B6F4008DE4995B12B360647B694E033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B94CEC054D214B41A166C3EC5E47B81B8">
    <w:name w:val="B94CEC054D214B41A166C3EC5E47B81B8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5949ADC2DE2488B9F8D16F69D23DA1743">
    <w:name w:val="25949ADC2DE2488B9F8D16F69D23DA1743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35">
    <w:name w:val="9F71F5CBEF80466D968C208736EFF6EA35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35">
    <w:name w:val="7F2BDE6A8C064AC49DDA56D30268583235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37">
    <w:name w:val="32606E581DE14BD791A61B0B2F7919EF37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37">
    <w:name w:val="109D3F9649C54435B40A209589E107FC37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37">
    <w:name w:val="CA2CDC249A594EDB8594C5FD26A8707C37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37">
    <w:name w:val="14406221FC054C8B8842A6510B73E96237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F345544C21E4A7BBD3361AD9EFFA1C819">
    <w:name w:val="8F345544C21E4A7BBD3361AD9EFFA1C819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905A3629D6D4D68AFCF3364E8675EE57">
    <w:name w:val="8905A3629D6D4D68AFCF3364E8675EE57"/>
    <w:rsid w:val="00ED12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ED3F8F483EF344EDA7112E5784824D5F">
    <w:name w:val="ED3F8F483EF344EDA7112E5784824D5F"/>
    <w:rsid w:val="00960D3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D6C1BFFCF8434415A5EA46E0E98CE9557">
    <w:name w:val="D6C1BFFCF8434415A5EA46E0E98CE9557"/>
    <w:rsid w:val="00960D3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4CE933A147AD4F7B8CE2540EC38EE62D43">
    <w:name w:val="4CE933A147AD4F7B8CE2540EC38EE62D43"/>
    <w:rsid w:val="00960D3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8B2F105298B46B292BE739796141B3031">
    <w:name w:val="38B2F105298B46B292BE739796141B3031"/>
    <w:rsid w:val="00960D3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40">
    <w:name w:val="2C3A543C423B4400BE382637CCA1015040"/>
    <w:rsid w:val="00960D3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34">
    <w:name w:val="2E8B6F4008DE4995B12B360647B694E034"/>
    <w:rsid w:val="00960D3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B94CEC054D214B41A166C3EC5E47B81B9">
    <w:name w:val="B94CEC054D214B41A166C3EC5E47B81B9"/>
    <w:rsid w:val="00960D3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28DB74C40F04F85AB31A8CBF8062151">
    <w:name w:val="728DB74C40F04F85AB31A8CBF8062151"/>
    <w:rsid w:val="00960D3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36">
    <w:name w:val="9F71F5CBEF80466D968C208736EFF6EA36"/>
    <w:rsid w:val="00960D3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36">
    <w:name w:val="7F2BDE6A8C064AC49DDA56D30268583236"/>
    <w:rsid w:val="00960D3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38">
    <w:name w:val="32606E581DE14BD791A61B0B2F7919EF38"/>
    <w:rsid w:val="00960D3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38">
    <w:name w:val="109D3F9649C54435B40A209589E107FC38"/>
    <w:rsid w:val="00960D3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38">
    <w:name w:val="CA2CDC249A594EDB8594C5FD26A8707C38"/>
    <w:rsid w:val="00960D3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38">
    <w:name w:val="14406221FC054C8B8842A6510B73E96238"/>
    <w:rsid w:val="00960D3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F345544C21E4A7BBD3361AD9EFFA1C820">
    <w:name w:val="8F345544C21E4A7BBD3361AD9EFFA1C820"/>
    <w:rsid w:val="00960D3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905A3629D6D4D68AFCF3364E8675EE58">
    <w:name w:val="8905A3629D6D4D68AFCF3364E8675EE58"/>
    <w:rsid w:val="00960D3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6406D5400DB4BDEB00654F3B576FE46">
    <w:name w:val="16406D5400DB4BDEB00654F3B576FE46"/>
    <w:rsid w:val="00805DE2"/>
  </w:style>
  <w:style w:type="paragraph" w:customStyle="1" w:styleId="11DD098FB7114E499F2FF7952B21DDC4">
    <w:name w:val="11DD098FB7114E499F2FF7952B21DDC4"/>
    <w:rsid w:val="00805DE2"/>
  </w:style>
  <w:style w:type="paragraph" w:customStyle="1" w:styleId="4C418322C10849EF9AF52F97E55811B1">
    <w:name w:val="4C418322C10849EF9AF52F97E55811B1"/>
    <w:rsid w:val="00805DE2"/>
  </w:style>
  <w:style w:type="paragraph" w:customStyle="1" w:styleId="9AEE360666534323B42AB1D63E28CF0E">
    <w:name w:val="9AEE360666534323B42AB1D63E28CF0E"/>
    <w:rsid w:val="00805DE2"/>
  </w:style>
  <w:style w:type="paragraph" w:customStyle="1" w:styleId="32411974E12D44AE80BA15A063419E85">
    <w:name w:val="32411974E12D44AE80BA15A063419E85"/>
    <w:rsid w:val="00805DE2"/>
  </w:style>
  <w:style w:type="paragraph" w:customStyle="1" w:styleId="BD9F65CF8EE34E839712BB7BAC2AB0A1">
    <w:name w:val="BD9F65CF8EE34E839712BB7BAC2AB0A1"/>
    <w:rsid w:val="00805DE2"/>
  </w:style>
  <w:style w:type="paragraph" w:customStyle="1" w:styleId="1E7E7532A73C4B7CABF49600609565E1">
    <w:name w:val="1E7E7532A73C4B7CABF49600609565E1"/>
    <w:rsid w:val="00805DE2"/>
  </w:style>
  <w:style w:type="paragraph" w:customStyle="1" w:styleId="BC946125C11241E783EFA695CDD9BD01">
    <w:name w:val="BC946125C11241E783EFA695CDD9BD01"/>
    <w:rsid w:val="00805DE2"/>
  </w:style>
  <w:style w:type="paragraph" w:customStyle="1" w:styleId="6A46D9A720E449F1B7B786FEEDB8E0CD">
    <w:name w:val="6A46D9A720E449F1B7B786FEEDB8E0CD"/>
    <w:rsid w:val="00805DE2"/>
  </w:style>
  <w:style w:type="paragraph" w:customStyle="1" w:styleId="ED3F8F483EF344EDA7112E5784824D5F1">
    <w:name w:val="ED3F8F483EF344EDA7112E5784824D5F1"/>
    <w:rsid w:val="00805DE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D6C1BFFCF8434415A5EA46E0E98CE9558">
    <w:name w:val="D6C1BFFCF8434415A5EA46E0E98CE9558"/>
    <w:rsid w:val="00805DE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BD9F65CF8EE34E839712BB7BAC2AB0A11">
    <w:name w:val="BD9F65CF8EE34E839712BB7BAC2AB0A11"/>
    <w:rsid w:val="00805DE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E7E7532A73C4B7CABF49600609565E11">
    <w:name w:val="1E7E7532A73C4B7CABF49600609565E11"/>
    <w:rsid w:val="00805DE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BC946125C11241E783EFA695CDD9BD011">
    <w:name w:val="BC946125C11241E783EFA695CDD9BD011"/>
    <w:rsid w:val="00805DE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C3A543C423B4400BE382637CCA1015041">
    <w:name w:val="2C3A543C423B4400BE382637CCA1015041"/>
    <w:rsid w:val="00805DE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2E8B6F4008DE4995B12B360647B694E035">
    <w:name w:val="2E8B6F4008DE4995B12B360647B694E035"/>
    <w:rsid w:val="00805DE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B94CEC054D214B41A166C3EC5E47B81B10">
    <w:name w:val="B94CEC054D214B41A166C3EC5E47B81B10"/>
    <w:rsid w:val="00805DE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6A46D9A720E449F1B7B786FEEDB8E0CD1">
    <w:name w:val="6A46D9A720E449F1B7B786FEEDB8E0CD1"/>
    <w:rsid w:val="00805DE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9F71F5CBEF80466D968C208736EFF6EA37">
    <w:name w:val="9F71F5CBEF80466D968C208736EFF6EA37"/>
    <w:rsid w:val="00805DE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7F2BDE6A8C064AC49DDA56D30268583237">
    <w:name w:val="7F2BDE6A8C064AC49DDA56D30268583237"/>
    <w:rsid w:val="00805DE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32606E581DE14BD791A61B0B2F7919EF39">
    <w:name w:val="32606E581DE14BD791A61B0B2F7919EF39"/>
    <w:rsid w:val="00805DE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09D3F9649C54435B40A209589E107FC39">
    <w:name w:val="109D3F9649C54435B40A209589E107FC39"/>
    <w:rsid w:val="00805DE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CA2CDC249A594EDB8594C5FD26A8707C39">
    <w:name w:val="CA2CDC249A594EDB8594C5FD26A8707C39"/>
    <w:rsid w:val="00805DE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14406221FC054C8B8842A6510B73E96239">
    <w:name w:val="14406221FC054C8B8842A6510B73E96239"/>
    <w:rsid w:val="00805DE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F345544C21E4A7BBD3361AD9EFFA1C821">
    <w:name w:val="8F345544C21E4A7BBD3361AD9EFFA1C821"/>
    <w:rsid w:val="00805DE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  <w:style w:type="paragraph" w:customStyle="1" w:styleId="8905A3629D6D4D68AFCF3364E8675EE59">
    <w:name w:val="8905A3629D6D4D68AFCF3364E8675EE59"/>
    <w:rsid w:val="00805DE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bidi="de-D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BA5AB-F838-4322-9FE4-7EEC7A9EC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Förderungsantrag1.0.dotx</Template>
  <TotalTime>0</TotalTime>
  <Pages>1</Pages>
  <Words>210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 De</dc:creator>
  <cp:keywords/>
  <dc:description/>
  <cp:lastModifiedBy>We De</cp:lastModifiedBy>
  <cp:revision>80</cp:revision>
  <cp:lastPrinted>2018-04-14T15:14:00Z</cp:lastPrinted>
  <dcterms:created xsi:type="dcterms:W3CDTF">2018-04-14T14:23:00Z</dcterms:created>
  <dcterms:modified xsi:type="dcterms:W3CDTF">2018-04-27T14:59:00Z</dcterms:modified>
</cp:coreProperties>
</file>